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413" w:rsidRDefault="00350B27" w:rsidP="00D72413">
      <w:pPr>
        <w:pStyle w:val="Heading1"/>
        <w:numPr>
          <w:ilvl w:val="0"/>
          <w:numId w:val="6"/>
        </w:numPr>
      </w:pPr>
      <w:bookmarkStart w:id="0" w:name="_GoBack"/>
      <w:bookmarkEnd w:id="0"/>
      <w:r>
        <w:t xml:space="preserve">HST </w:t>
      </w:r>
      <w:r w:rsidR="00E03341">
        <w:t xml:space="preserve">Regional </w:t>
      </w:r>
      <w:r>
        <w:t xml:space="preserve">Training Day 16.08.19 </w:t>
      </w:r>
      <w:r w:rsidR="00C461CF">
        <w:t>–</w:t>
      </w:r>
      <w:r>
        <w:t xml:space="preserve"> Endocrine</w:t>
      </w:r>
      <w:r w:rsidR="00C461CF">
        <w:t xml:space="preserve"> </w:t>
      </w:r>
    </w:p>
    <w:p w:rsidR="000D3C7D" w:rsidRPr="00C662E6" w:rsidRDefault="000D3C7D" w:rsidP="000D3C7D">
      <w:pPr>
        <w:ind w:left="5760"/>
      </w:pPr>
      <w:r>
        <w:t>Norman Pao, EM ST4</w:t>
      </w:r>
    </w:p>
    <w:p w:rsidR="0043575C" w:rsidRDefault="00412683">
      <w:pPr>
        <w:pStyle w:val="Heading2"/>
      </w:pPr>
      <w:r>
        <w:t>Acid Base Disorders</w:t>
      </w:r>
      <w:r w:rsidR="00462566">
        <w:t xml:space="preserve"> (Nikki Yeo, CC CF)</w:t>
      </w:r>
    </w:p>
    <w:p w:rsidR="00462566" w:rsidRDefault="0083501D" w:rsidP="00462566">
      <w:pPr>
        <w:pStyle w:val="ListParagraph"/>
        <w:numPr>
          <w:ilvl w:val="0"/>
          <w:numId w:val="5"/>
        </w:numPr>
      </w:pPr>
      <w:r>
        <w:t>HAGMA vs NAGMA (high or normal anion gap)</w:t>
      </w:r>
    </w:p>
    <w:p w:rsidR="0083501D" w:rsidRDefault="0083501D" w:rsidP="00462566">
      <w:pPr>
        <w:pStyle w:val="ListParagraph"/>
        <w:numPr>
          <w:ilvl w:val="0"/>
          <w:numId w:val="5"/>
        </w:numPr>
      </w:pPr>
      <w:r>
        <w:t>HAGMA:</w:t>
      </w:r>
    </w:p>
    <w:p w:rsidR="0083501D" w:rsidRDefault="0083501D" w:rsidP="0083501D">
      <w:pPr>
        <w:pStyle w:val="ListParagraph"/>
        <w:numPr>
          <w:ilvl w:val="1"/>
          <w:numId w:val="5"/>
        </w:numPr>
      </w:pPr>
      <w:r>
        <w:t>Renal failure</w:t>
      </w:r>
    </w:p>
    <w:p w:rsidR="0083501D" w:rsidRDefault="0083501D" w:rsidP="0083501D">
      <w:pPr>
        <w:pStyle w:val="ListParagraph"/>
        <w:numPr>
          <w:ilvl w:val="1"/>
          <w:numId w:val="5"/>
        </w:numPr>
      </w:pPr>
      <w:r>
        <w:t>Ketoacidosis</w:t>
      </w:r>
    </w:p>
    <w:p w:rsidR="0083501D" w:rsidRDefault="0083501D" w:rsidP="0083501D">
      <w:pPr>
        <w:pStyle w:val="ListParagraph"/>
        <w:numPr>
          <w:ilvl w:val="1"/>
          <w:numId w:val="5"/>
        </w:numPr>
      </w:pPr>
      <w:r>
        <w:t>Lactic acidosis</w:t>
      </w:r>
    </w:p>
    <w:p w:rsidR="0083501D" w:rsidRDefault="0083501D" w:rsidP="0083501D">
      <w:pPr>
        <w:pStyle w:val="ListParagraph"/>
        <w:numPr>
          <w:ilvl w:val="1"/>
          <w:numId w:val="5"/>
        </w:numPr>
      </w:pPr>
      <w:r>
        <w:t>Toxins</w:t>
      </w:r>
    </w:p>
    <w:p w:rsidR="0083501D" w:rsidRDefault="0083501D" w:rsidP="0083501D">
      <w:pPr>
        <w:pStyle w:val="ListParagraph"/>
        <w:numPr>
          <w:ilvl w:val="0"/>
          <w:numId w:val="7"/>
        </w:numPr>
      </w:pPr>
      <w:r>
        <w:t>NAGMA:</w:t>
      </w:r>
    </w:p>
    <w:p w:rsidR="0083501D" w:rsidRDefault="0083501D" w:rsidP="0083501D">
      <w:pPr>
        <w:pStyle w:val="ListParagraph"/>
        <w:numPr>
          <w:ilvl w:val="1"/>
          <w:numId w:val="7"/>
        </w:numPr>
      </w:pPr>
      <w:r>
        <w:t>Saline</w:t>
      </w:r>
    </w:p>
    <w:p w:rsidR="0083501D" w:rsidRDefault="0083501D" w:rsidP="0083501D">
      <w:pPr>
        <w:pStyle w:val="ListParagraph"/>
        <w:numPr>
          <w:ilvl w:val="1"/>
          <w:numId w:val="7"/>
        </w:numPr>
      </w:pPr>
      <w:r>
        <w:t>PN</w:t>
      </w:r>
    </w:p>
    <w:p w:rsidR="0083501D" w:rsidRDefault="0083501D" w:rsidP="0083501D">
      <w:pPr>
        <w:pStyle w:val="ListParagraph"/>
        <w:numPr>
          <w:ilvl w:val="1"/>
          <w:numId w:val="7"/>
        </w:numPr>
      </w:pPr>
      <w:r>
        <w:t>RTA</w:t>
      </w:r>
    </w:p>
    <w:p w:rsidR="0083501D" w:rsidRDefault="0083501D" w:rsidP="0083501D">
      <w:pPr>
        <w:pStyle w:val="ListParagraph"/>
        <w:numPr>
          <w:ilvl w:val="1"/>
          <w:numId w:val="7"/>
        </w:numPr>
      </w:pPr>
      <w:proofErr w:type="spellStart"/>
      <w:r>
        <w:t>Uretoenterostomy</w:t>
      </w:r>
      <w:proofErr w:type="spellEnd"/>
    </w:p>
    <w:p w:rsidR="0083501D" w:rsidRDefault="0083501D" w:rsidP="00DB4EB4">
      <w:pPr>
        <w:pStyle w:val="ListParagraph"/>
        <w:numPr>
          <w:ilvl w:val="1"/>
          <w:numId w:val="7"/>
        </w:numPr>
      </w:pPr>
      <w:r>
        <w:t>GI loses</w:t>
      </w:r>
      <w:r w:rsidR="00DB4EB4">
        <w:t xml:space="preserve"> (diarrhoea/small bowel or pancreatic drainage)</w:t>
      </w:r>
    </w:p>
    <w:p w:rsidR="00DB4EB4" w:rsidRDefault="00DB4EB4" w:rsidP="00DB4EB4">
      <w:pPr>
        <w:pStyle w:val="ListParagraph"/>
        <w:numPr>
          <w:ilvl w:val="0"/>
          <w:numId w:val="7"/>
        </w:numPr>
      </w:pPr>
      <w:r>
        <w:t xml:space="preserve">Lactic </w:t>
      </w:r>
      <w:proofErr w:type="spellStart"/>
      <w:r>
        <w:t>acidosos</w:t>
      </w:r>
      <w:proofErr w:type="spellEnd"/>
    </w:p>
    <w:p w:rsidR="00DB4EB4" w:rsidRDefault="0011453E" w:rsidP="00DB4EB4">
      <w:pPr>
        <w:pStyle w:val="ListParagraph"/>
        <w:numPr>
          <w:ilvl w:val="1"/>
          <w:numId w:val="7"/>
        </w:numPr>
      </w:pPr>
      <w:r>
        <w:t>Type A vs B</w:t>
      </w:r>
    </w:p>
    <w:p w:rsidR="0011453E" w:rsidRDefault="0011453E" w:rsidP="00DB4EB4">
      <w:pPr>
        <w:pStyle w:val="ListParagraph"/>
        <w:numPr>
          <w:ilvl w:val="1"/>
          <w:numId w:val="7"/>
        </w:numPr>
      </w:pPr>
      <w:r>
        <w:t>Type A:</w:t>
      </w:r>
    </w:p>
    <w:p w:rsidR="0011453E" w:rsidRDefault="0011453E" w:rsidP="0011453E">
      <w:pPr>
        <w:pStyle w:val="ListParagraph"/>
        <w:numPr>
          <w:ilvl w:val="2"/>
          <w:numId w:val="7"/>
        </w:numPr>
      </w:pPr>
      <w:r>
        <w:t>Reduced supply</w:t>
      </w:r>
    </w:p>
    <w:p w:rsidR="0011453E" w:rsidRDefault="0011453E" w:rsidP="0011453E">
      <w:pPr>
        <w:pStyle w:val="ListParagraph"/>
        <w:numPr>
          <w:ilvl w:val="2"/>
          <w:numId w:val="7"/>
        </w:numPr>
      </w:pPr>
      <w:r>
        <w:t>Increased demand</w:t>
      </w:r>
    </w:p>
    <w:p w:rsidR="0011453E" w:rsidRDefault="0011453E" w:rsidP="0011453E">
      <w:pPr>
        <w:pStyle w:val="ListParagraph"/>
        <w:numPr>
          <w:ilvl w:val="1"/>
          <w:numId w:val="7"/>
        </w:numPr>
      </w:pPr>
      <w:r>
        <w:t>Type B</w:t>
      </w:r>
    </w:p>
    <w:p w:rsidR="0011453E" w:rsidRDefault="004E3F98" w:rsidP="0011453E">
      <w:pPr>
        <w:pStyle w:val="ListParagraph"/>
        <w:numPr>
          <w:ilvl w:val="2"/>
          <w:numId w:val="7"/>
        </w:numPr>
      </w:pPr>
      <w:r>
        <w:t xml:space="preserve">B1: </w:t>
      </w:r>
      <w:r w:rsidR="0011453E">
        <w:t xml:space="preserve">Underlying disease (leukaemia, lymphoma, thiamine </w:t>
      </w:r>
      <w:proofErr w:type="spellStart"/>
      <w:r w:rsidR="0011453E">
        <w:t>def</w:t>
      </w:r>
      <w:proofErr w:type="spellEnd"/>
      <w:r w:rsidR="0011453E">
        <w:t xml:space="preserve">, </w:t>
      </w:r>
      <w:proofErr w:type="spellStart"/>
      <w:r w:rsidR="0011453E">
        <w:t>inf</w:t>
      </w:r>
      <w:proofErr w:type="spellEnd"/>
      <w:r w:rsidR="0011453E">
        <w:t xml:space="preserve">, pancreatitis, </w:t>
      </w:r>
      <w:r>
        <w:t>renal and liver failure)</w:t>
      </w:r>
    </w:p>
    <w:p w:rsidR="004E3F98" w:rsidRDefault="004E3F98" w:rsidP="0011453E">
      <w:pPr>
        <w:pStyle w:val="ListParagraph"/>
        <w:numPr>
          <w:ilvl w:val="2"/>
          <w:numId w:val="7"/>
        </w:numPr>
      </w:pPr>
      <w:r>
        <w:t xml:space="preserve">B2: Drugs </w:t>
      </w:r>
      <w:proofErr w:type="spellStart"/>
      <w:r>
        <w:t>ie</w:t>
      </w:r>
      <w:proofErr w:type="spellEnd"/>
      <w:r>
        <w:t xml:space="preserve"> beta agonists, </w:t>
      </w:r>
      <w:proofErr w:type="spellStart"/>
      <w:r>
        <w:t>salicylates,cyanide</w:t>
      </w:r>
      <w:proofErr w:type="spellEnd"/>
      <w:r>
        <w:t>, ethanol, methanol</w:t>
      </w:r>
    </w:p>
    <w:p w:rsidR="004E3F98" w:rsidRDefault="004E3F98" w:rsidP="0011453E">
      <w:pPr>
        <w:pStyle w:val="ListParagraph"/>
        <w:numPr>
          <w:ilvl w:val="2"/>
          <w:numId w:val="7"/>
        </w:numPr>
      </w:pPr>
      <w:r>
        <w:t>B3</w:t>
      </w:r>
      <w:r w:rsidR="0099073E">
        <w:t>: Inborn errors of metabolism</w:t>
      </w:r>
    </w:p>
    <w:p w:rsidR="0099073E" w:rsidRDefault="0099073E" w:rsidP="0099073E">
      <w:pPr>
        <w:pStyle w:val="ListParagraph"/>
        <w:numPr>
          <w:ilvl w:val="0"/>
          <w:numId w:val="7"/>
        </w:numPr>
      </w:pPr>
      <w:r>
        <w:t>Other considerations:</w:t>
      </w:r>
    </w:p>
    <w:p w:rsidR="0099073E" w:rsidRDefault="0099073E" w:rsidP="0099073E">
      <w:pPr>
        <w:pStyle w:val="ListParagraph"/>
        <w:numPr>
          <w:ilvl w:val="1"/>
          <w:numId w:val="7"/>
        </w:numPr>
      </w:pPr>
      <w:proofErr w:type="spellStart"/>
      <w:r>
        <w:t>Hypoalbuminaemia</w:t>
      </w:r>
      <w:proofErr w:type="spellEnd"/>
      <w:r>
        <w:t>:</w:t>
      </w:r>
    </w:p>
    <w:p w:rsidR="0099073E" w:rsidRDefault="0099073E" w:rsidP="0099073E">
      <w:pPr>
        <w:pStyle w:val="ListParagraph"/>
        <w:numPr>
          <w:ilvl w:val="2"/>
          <w:numId w:val="7"/>
        </w:numPr>
      </w:pPr>
      <w:r>
        <w:t>Albumin is an anion</w:t>
      </w:r>
    </w:p>
    <w:p w:rsidR="0099073E" w:rsidRDefault="0099073E" w:rsidP="0099073E">
      <w:pPr>
        <w:pStyle w:val="ListParagraph"/>
        <w:numPr>
          <w:ilvl w:val="2"/>
          <w:numId w:val="7"/>
        </w:numPr>
      </w:pPr>
      <w:r>
        <w:t>Low albumin decreases the AG</w:t>
      </w:r>
    </w:p>
    <w:p w:rsidR="0099073E" w:rsidRDefault="006B3256" w:rsidP="0099073E">
      <w:pPr>
        <w:pStyle w:val="ListParagraph"/>
        <w:numPr>
          <w:ilvl w:val="2"/>
          <w:numId w:val="7"/>
        </w:numPr>
      </w:pPr>
      <w:r>
        <w:t>For every 10g/L below normal, add 2.5 to anion gap</w:t>
      </w:r>
    </w:p>
    <w:p w:rsidR="006B3256" w:rsidRDefault="006B3256" w:rsidP="006B3256">
      <w:pPr>
        <w:pStyle w:val="ListParagraph"/>
        <w:numPr>
          <w:ilvl w:val="1"/>
          <w:numId w:val="7"/>
        </w:numPr>
      </w:pPr>
      <w:r>
        <w:lastRenderedPageBreak/>
        <w:t>Delta ratio</w:t>
      </w:r>
    </w:p>
    <w:p w:rsidR="006B3256" w:rsidRDefault="006B3256" w:rsidP="006B3256">
      <w:pPr>
        <w:pStyle w:val="ListParagraph"/>
        <w:numPr>
          <w:ilvl w:val="2"/>
          <w:numId w:val="7"/>
        </w:numPr>
      </w:pPr>
      <w:r>
        <w:t>DR = (increase in anion gap)/</w:t>
      </w:r>
      <w:r w:rsidR="000E025C">
        <w:t>(</w:t>
      </w:r>
      <w:r>
        <w:t>decrease in HCO3</w:t>
      </w:r>
      <w:r w:rsidR="000E025C">
        <w:t>)</w:t>
      </w:r>
    </w:p>
    <w:p w:rsidR="000E025C" w:rsidRDefault="000E025C" w:rsidP="006B3256">
      <w:pPr>
        <w:pStyle w:val="ListParagraph"/>
        <w:numPr>
          <w:ilvl w:val="2"/>
          <w:numId w:val="7"/>
        </w:numPr>
      </w:pPr>
      <w:r>
        <w:t xml:space="preserve">&lt;0.4: associated </w:t>
      </w:r>
      <w:proofErr w:type="spellStart"/>
      <w:r>
        <w:t>hyperchloraemia</w:t>
      </w:r>
      <w:proofErr w:type="spellEnd"/>
      <w:r>
        <w:t xml:space="preserve"> NAGMA</w:t>
      </w:r>
    </w:p>
    <w:p w:rsidR="000E025C" w:rsidRDefault="000E025C" w:rsidP="006B3256">
      <w:pPr>
        <w:pStyle w:val="ListParagraph"/>
        <w:numPr>
          <w:ilvl w:val="2"/>
          <w:numId w:val="7"/>
        </w:numPr>
      </w:pPr>
      <w:r>
        <w:t>0.4-0.8: consider HAGMA and NAGMA</w:t>
      </w:r>
    </w:p>
    <w:p w:rsidR="000E025C" w:rsidRDefault="000E025C" w:rsidP="006B3256">
      <w:pPr>
        <w:pStyle w:val="ListParagraph"/>
        <w:numPr>
          <w:ilvl w:val="2"/>
          <w:numId w:val="7"/>
        </w:numPr>
      </w:pPr>
      <w:r>
        <w:t>1-2: uncomplicated HAGMA</w:t>
      </w:r>
    </w:p>
    <w:p w:rsidR="000E025C" w:rsidRDefault="000E025C" w:rsidP="006B3256">
      <w:pPr>
        <w:pStyle w:val="ListParagraph"/>
        <w:numPr>
          <w:ilvl w:val="2"/>
          <w:numId w:val="7"/>
        </w:numPr>
      </w:pPr>
      <w:r>
        <w:t>&gt;2: pre-existing metabolic alkalosis or compensated</w:t>
      </w:r>
    </w:p>
    <w:p w:rsidR="000E025C" w:rsidRDefault="000E025C" w:rsidP="000E025C">
      <w:pPr>
        <w:pStyle w:val="ListParagraph"/>
        <w:numPr>
          <w:ilvl w:val="1"/>
          <w:numId w:val="7"/>
        </w:numPr>
      </w:pPr>
      <w:r>
        <w:t>Causes of low anion gap</w:t>
      </w:r>
    </w:p>
    <w:p w:rsidR="000E025C" w:rsidRDefault="000B0E82" w:rsidP="000E025C">
      <w:pPr>
        <w:pStyle w:val="ListParagraph"/>
        <w:numPr>
          <w:ilvl w:val="2"/>
          <w:numId w:val="7"/>
        </w:numPr>
      </w:pPr>
      <w:r>
        <w:t>Increased unmeasured cations</w:t>
      </w:r>
    </w:p>
    <w:p w:rsidR="000B0E82" w:rsidRDefault="000B0E82" w:rsidP="000E025C">
      <w:pPr>
        <w:pStyle w:val="ListParagraph"/>
        <w:numPr>
          <w:ilvl w:val="2"/>
          <w:numId w:val="7"/>
        </w:numPr>
      </w:pPr>
      <w:r>
        <w:t>Decrease anion</w:t>
      </w:r>
    </w:p>
    <w:p w:rsidR="000B0E82" w:rsidRDefault="000B0E82" w:rsidP="000E025C">
      <w:pPr>
        <w:pStyle w:val="ListParagraph"/>
        <w:numPr>
          <w:ilvl w:val="2"/>
          <w:numId w:val="7"/>
        </w:numPr>
      </w:pPr>
      <w:proofErr w:type="spellStart"/>
      <w:r>
        <w:t>Artefactual</w:t>
      </w:r>
      <w:proofErr w:type="spellEnd"/>
      <w:r>
        <w:t xml:space="preserve"> </w:t>
      </w:r>
      <w:proofErr w:type="spellStart"/>
      <w:r>
        <w:t>hyperchloraemia</w:t>
      </w:r>
      <w:proofErr w:type="spellEnd"/>
    </w:p>
    <w:p w:rsidR="000B0E82" w:rsidRDefault="00B25BCF" w:rsidP="000B0E82">
      <w:pPr>
        <w:pStyle w:val="ListParagraph"/>
        <w:numPr>
          <w:ilvl w:val="1"/>
          <w:numId w:val="7"/>
        </w:numPr>
      </w:pPr>
      <w:r>
        <w:t xml:space="preserve">Base excess and </w:t>
      </w:r>
      <w:proofErr w:type="spellStart"/>
      <w:r>
        <w:t>tandard</w:t>
      </w:r>
      <w:proofErr w:type="spellEnd"/>
      <w:r>
        <w:t xml:space="preserve"> base excess</w:t>
      </w:r>
    </w:p>
    <w:p w:rsidR="00B25BCF" w:rsidRDefault="00B25BCF" w:rsidP="00B25BCF">
      <w:pPr>
        <w:pStyle w:val="ListParagraph"/>
        <w:numPr>
          <w:ilvl w:val="2"/>
          <w:numId w:val="7"/>
        </w:numPr>
      </w:pPr>
      <w:r>
        <w:t>Definition: dose of acid or base required to return the pH of the blood sample to 7.4</w:t>
      </w:r>
    </w:p>
    <w:p w:rsidR="00101F4D" w:rsidRDefault="00101F4D" w:rsidP="00101F4D">
      <w:pPr>
        <w:pStyle w:val="ListParagraph"/>
        <w:numPr>
          <w:ilvl w:val="2"/>
          <w:numId w:val="7"/>
        </w:numPr>
      </w:pPr>
      <w:r>
        <w:t>Isolates the metabolic disturbance from the respiratory</w:t>
      </w:r>
    </w:p>
    <w:p w:rsidR="00101F4D" w:rsidRDefault="00A46E67" w:rsidP="00101F4D">
      <w:pPr>
        <w:pStyle w:val="ListParagraph"/>
        <w:numPr>
          <w:ilvl w:val="1"/>
          <w:numId w:val="7"/>
        </w:numPr>
      </w:pPr>
      <w:r>
        <w:t>Causes of metabolic alkalosis</w:t>
      </w:r>
    </w:p>
    <w:p w:rsidR="00A46E67" w:rsidRDefault="00A46E67" w:rsidP="00A46E67">
      <w:pPr>
        <w:pStyle w:val="ListParagraph"/>
        <w:numPr>
          <w:ilvl w:val="2"/>
          <w:numId w:val="7"/>
        </w:numPr>
      </w:pPr>
      <w:r>
        <w:t>Losing or gaining base</w:t>
      </w:r>
    </w:p>
    <w:p w:rsidR="00A46E67" w:rsidRDefault="00A46E67" w:rsidP="00A46E67">
      <w:pPr>
        <w:pStyle w:val="ListParagraph"/>
        <w:numPr>
          <w:ilvl w:val="2"/>
          <w:numId w:val="7"/>
        </w:numPr>
      </w:pPr>
      <w:r>
        <w:t xml:space="preserve">Ie chronic high co2, </w:t>
      </w:r>
      <w:proofErr w:type="spellStart"/>
      <w:r>
        <w:t>gi</w:t>
      </w:r>
      <w:proofErr w:type="spellEnd"/>
      <w:r>
        <w:t xml:space="preserve"> losses, renal losses, volume contraction, </w:t>
      </w:r>
      <w:proofErr w:type="spellStart"/>
      <w:r>
        <w:t>hypochlo</w:t>
      </w:r>
      <w:r w:rsidR="0013110C">
        <w:t>raemia</w:t>
      </w:r>
      <w:proofErr w:type="spellEnd"/>
      <w:r w:rsidR="0013110C">
        <w:t>, hypokalaemia, administration of bases (antacids)</w:t>
      </w:r>
    </w:p>
    <w:p w:rsidR="0013110C" w:rsidRDefault="0013110C" w:rsidP="0013110C">
      <w:pPr>
        <w:pStyle w:val="ListParagraph"/>
        <w:numPr>
          <w:ilvl w:val="1"/>
          <w:numId w:val="7"/>
        </w:numPr>
      </w:pPr>
      <w:r>
        <w:t>Summary of Acid Base assessment</w:t>
      </w:r>
    </w:p>
    <w:p w:rsidR="0013110C" w:rsidRDefault="0013110C" w:rsidP="0013110C">
      <w:pPr>
        <w:pStyle w:val="ListParagraph"/>
        <w:numPr>
          <w:ilvl w:val="2"/>
          <w:numId w:val="7"/>
        </w:numPr>
      </w:pPr>
      <w:r>
        <w:t>Step 1:</w:t>
      </w:r>
    </w:p>
    <w:p w:rsidR="0013110C" w:rsidRDefault="0013110C" w:rsidP="0013110C">
      <w:pPr>
        <w:pStyle w:val="ListParagraph"/>
        <w:numPr>
          <w:ilvl w:val="3"/>
          <w:numId w:val="7"/>
        </w:numPr>
      </w:pPr>
      <w:proofErr w:type="spellStart"/>
      <w:r>
        <w:t>Acidaemia</w:t>
      </w:r>
      <w:proofErr w:type="spellEnd"/>
      <w:r>
        <w:t xml:space="preserve"> </w:t>
      </w:r>
      <w:proofErr w:type="spellStart"/>
      <w:r>
        <w:t>vs</w:t>
      </w:r>
      <w:proofErr w:type="spellEnd"/>
      <w:r>
        <w:t xml:space="preserve"> </w:t>
      </w:r>
      <w:proofErr w:type="spellStart"/>
      <w:r>
        <w:t>alkalaemia</w:t>
      </w:r>
      <w:proofErr w:type="spellEnd"/>
    </w:p>
    <w:p w:rsidR="0013110C" w:rsidRDefault="0013110C" w:rsidP="0013110C">
      <w:pPr>
        <w:pStyle w:val="ListParagraph"/>
        <w:numPr>
          <w:ilvl w:val="2"/>
          <w:numId w:val="7"/>
        </w:numPr>
      </w:pPr>
      <w:r>
        <w:t>Step 2:</w:t>
      </w:r>
    </w:p>
    <w:p w:rsidR="0013110C" w:rsidRDefault="0013110C" w:rsidP="0013110C">
      <w:pPr>
        <w:pStyle w:val="ListParagraph"/>
        <w:numPr>
          <w:ilvl w:val="3"/>
          <w:numId w:val="7"/>
        </w:numPr>
      </w:pPr>
      <w:proofErr w:type="spellStart"/>
      <w:r>
        <w:t>Resp</w:t>
      </w:r>
      <w:proofErr w:type="spellEnd"/>
      <w:r>
        <w:t xml:space="preserve"> </w:t>
      </w:r>
      <w:proofErr w:type="spellStart"/>
      <w:r>
        <w:t>vs</w:t>
      </w:r>
      <w:proofErr w:type="spellEnd"/>
      <w:r>
        <w:t xml:space="preserve"> meta</w:t>
      </w:r>
    </w:p>
    <w:p w:rsidR="0013110C" w:rsidRDefault="00704F1B" w:rsidP="0013110C">
      <w:pPr>
        <w:pStyle w:val="ListParagraph"/>
        <w:numPr>
          <w:ilvl w:val="2"/>
          <w:numId w:val="7"/>
        </w:numPr>
      </w:pPr>
      <w:r>
        <w:t>Step 3:</w:t>
      </w:r>
    </w:p>
    <w:p w:rsidR="00704F1B" w:rsidRDefault="00704F1B" w:rsidP="00704F1B">
      <w:pPr>
        <w:pStyle w:val="ListParagraph"/>
        <w:numPr>
          <w:ilvl w:val="3"/>
          <w:numId w:val="7"/>
        </w:numPr>
      </w:pPr>
      <w:r>
        <w:t>HAGMA vs NAGMA</w:t>
      </w:r>
    </w:p>
    <w:p w:rsidR="00704F1B" w:rsidRDefault="00704F1B" w:rsidP="00704F1B">
      <w:pPr>
        <w:pStyle w:val="ListParagraph"/>
        <w:numPr>
          <w:ilvl w:val="2"/>
          <w:numId w:val="7"/>
        </w:numPr>
      </w:pPr>
      <w:r>
        <w:t>Step 4:</w:t>
      </w:r>
    </w:p>
    <w:p w:rsidR="00704F1B" w:rsidRDefault="00704F1B" w:rsidP="00704F1B">
      <w:pPr>
        <w:pStyle w:val="ListParagraph"/>
        <w:numPr>
          <w:ilvl w:val="3"/>
          <w:numId w:val="7"/>
        </w:numPr>
      </w:pPr>
      <w:r>
        <w:t>Bo</w:t>
      </w:r>
      <w:r w:rsidR="00A90215">
        <w:t>l</w:t>
      </w:r>
      <w:r>
        <w:t>ton formula</w:t>
      </w:r>
    </w:p>
    <w:p w:rsidR="003B064E" w:rsidRDefault="003B064E" w:rsidP="00704F1B">
      <w:pPr>
        <w:pStyle w:val="ListParagraph"/>
        <w:numPr>
          <w:ilvl w:val="3"/>
          <w:numId w:val="7"/>
        </w:numPr>
      </w:pPr>
      <w:r>
        <w:t>Winter’s Formula</w:t>
      </w:r>
    </w:p>
    <w:p w:rsidR="00704F1B" w:rsidRDefault="00A90215" w:rsidP="00704F1B">
      <w:pPr>
        <w:pStyle w:val="ListParagraph"/>
        <w:numPr>
          <w:ilvl w:val="3"/>
          <w:numId w:val="7"/>
        </w:numPr>
      </w:pPr>
      <w:r>
        <w:t>Check degree of compensation</w:t>
      </w:r>
    </w:p>
    <w:p w:rsidR="009B68DA" w:rsidRDefault="009B68DA" w:rsidP="009B68DA">
      <w:pPr>
        <w:pStyle w:val="ListParagraph"/>
        <w:numPr>
          <w:ilvl w:val="2"/>
          <w:numId w:val="7"/>
        </w:numPr>
      </w:pPr>
      <w:r>
        <w:t>Step 5:</w:t>
      </w:r>
    </w:p>
    <w:p w:rsidR="009B68DA" w:rsidRDefault="009B68DA" w:rsidP="009B68DA">
      <w:pPr>
        <w:pStyle w:val="ListParagraph"/>
        <w:numPr>
          <w:ilvl w:val="3"/>
          <w:numId w:val="7"/>
        </w:numPr>
      </w:pPr>
      <w:r>
        <w:t>Determine the delta ratio</w:t>
      </w:r>
    </w:p>
    <w:p w:rsidR="009B68DA" w:rsidRDefault="00BE2EA8" w:rsidP="009B68DA">
      <w:pPr>
        <w:pStyle w:val="ListParagraph"/>
        <w:numPr>
          <w:ilvl w:val="3"/>
          <w:numId w:val="7"/>
        </w:numPr>
      </w:pPr>
      <w:r>
        <w:t>DR = DG</w:t>
      </w:r>
      <w:r w:rsidR="00E53390">
        <w:t>/(24 – bicarb)</w:t>
      </w:r>
    </w:p>
    <w:p w:rsidR="00E53390" w:rsidRDefault="00E53390" w:rsidP="009B68DA">
      <w:pPr>
        <w:pStyle w:val="ListParagraph"/>
        <w:numPr>
          <w:ilvl w:val="3"/>
          <w:numId w:val="7"/>
        </w:numPr>
      </w:pPr>
      <w:r>
        <w:t>DG =</w:t>
      </w:r>
      <w:r w:rsidR="00F317F9">
        <w:t xml:space="preserve"> </w:t>
      </w:r>
      <w:r>
        <w:t>anion gap -12</w:t>
      </w:r>
    </w:p>
    <w:p w:rsidR="00F317F9" w:rsidRDefault="00F317F9" w:rsidP="009B68DA">
      <w:pPr>
        <w:pStyle w:val="ListParagraph"/>
        <w:numPr>
          <w:ilvl w:val="3"/>
          <w:numId w:val="7"/>
        </w:numPr>
      </w:pPr>
      <w:r>
        <w:t xml:space="preserve">DR = (anion gap </w:t>
      </w:r>
      <w:r w:rsidR="00AE4CB4">
        <w:t xml:space="preserve">- </w:t>
      </w:r>
      <w:r>
        <w:t>12)/(24</w:t>
      </w:r>
      <w:r w:rsidR="00AE4CB4">
        <w:t xml:space="preserve"> -</w:t>
      </w:r>
      <w:r>
        <w:t xml:space="preserve"> bicarb)</w:t>
      </w:r>
    </w:p>
    <w:p w:rsidR="00AE4CB4" w:rsidRDefault="00AE4CB4" w:rsidP="00AE4CB4">
      <w:pPr>
        <w:pStyle w:val="ListParagraph"/>
        <w:numPr>
          <w:ilvl w:val="1"/>
          <w:numId w:val="7"/>
        </w:numPr>
      </w:pPr>
      <w:r>
        <w:lastRenderedPageBreak/>
        <w:t>Questions 1:</w:t>
      </w:r>
    </w:p>
    <w:p w:rsidR="00AE4CB4" w:rsidRDefault="00AE4CB4" w:rsidP="00AE4CB4">
      <w:pPr>
        <w:pStyle w:val="ListParagraph"/>
        <w:numPr>
          <w:ilvl w:val="2"/>
          <w:numId w:val="7"/>
        </w:numPr>
      </w:pPr>
      <w:r>
        <w:t>62</w:t>
      </w:r>
      <w:r w:rsidR="00F32D1D">
        <w:t xml:space="preserve">F, </w:t>
      </w:r>
      <w:proofErr w:type="spellStart"/>
      <w:r w:rsidR="00F32D1D">
        <w:t>hx</w:t>
      </w:r>
      <w:proofErr w:type="spellEnd"/>
      <w:r w:rsidR="00F32D1D">
        <w:t xml:space="preserve"> multiple bowel </w:t>
      </w:r>
      <w:proofErr w:type="spellStart"/>
      <w:r w:rsidR="00F32D1D">
        <w:t>sx</w:t>
      </w:r>
      <w:proofErr w:type="spellEnd"/>
      <w:r w:rsidR="00F32D1D">
        <w:t>, severe RA, abdo pain</w:t>
      </w:r>
    </w:p>
    <w:p w:rsidR="00F32D1D" w:rsidRDefault="00F32D1D" w:rsidP="00AE4CB4">
      <w:pPr>
        <w:pStyle w:val="ListParagraph"/>
        <w:numPr>
          <w:ilvl w:val="2"/>
          <w:numId w:val="7"/>
        </w:numPr>
      </w:pPr>
      <w:r>
        <w:t xml:space="preserve">PH 7.22, pO2 98, </w:t>
      </w:r>
      <w:r w:rsidR="009B4315">
        <w:t>pCO2 10.0, SpO2 99.6%, Bicarb 4.0, BE -22</w:t>
      </w:r>
      <w:r w:rsidR="00300651">
        <w:t xml:space="preserve">, Lac 1.4, Na 133, K 5.7, </w:t>
      </w:r>
      <w:proofErr w:type="spellStart"/>
      <w:r w:rsidR="00300651">
        <w:t>Cl</w:t>
      </w:r>
      <w:proofErr w:type="spellEnd"/>
      <w:r w:rsidR="00300651">
        <w:t xml:space="preserve"> 113, </w:t>
      </w:r>
      <w:proofErr w:type="spellStart"/>
      <w:r w:rsidR="00300651">
        <w:t>Glu</w:t>
      </w:r>
      <w:proofErr w:type="spellEnd"/>
      <w:r w:rsidR="00300651">
        <w:t xml:space="preserve"> 4.4</w:t>
      </w:r>
    </w:p>
    <w:p w:rsidR="00300651" w:rsidRDefault="00300651" w:rsidP="00AE4CB4">
      <w:pPr>
        <w:pStyle w:val="ListParagraph"/>
        <w:numPr>
          <w:ilvl w:val="2"/>
          <w:numId w:val="7"/>
        </w:numPr>
      </w:pPr>
      <w:r>
        <w:t xml:space="preserve">Anion gap = </w:t>
      </w:r>
      <w:r w:rsidR="00CF78C0">
        <w:t>21.7</w:t>
      </w:r>
      <w:r w:rsidR="00D80CD8">
        <w:t xml:space="preserve"> (16 without K, HAGMA)</w:t>
      </w:r>
    </w:p>
    <w:p w:rsidR="00CF78C0" w:rsidRDefault="007353E8" w:rsidP="00AE4CB4">
      <w:pPr>
        <w:pStyle w:val="ListParagraph"/>
        <w:numPr>
          <w:ilvl w:val="2"/>
          <w:numId w:val="7"/>
        </w:numPr>
      </w:pPr>
      <w:r>
        <w:t>Delta Gap = 9.7</w:t>
      </w:r>
      <w:r w:rsidR="00D80CD8">
        <w:t xml:space="preserve"> </w:t>
      </w:r>
    </w:p>
    <w:p w:rsidR="007353E8" w:rsidRDefault="007353E8" w:rsidP="00AE4CB4">
      <w:pPr>
        <w:pStyle w:val="ListParagraph"/>
        <w:numPr>
          <w:ilvl w:val="2"/>
          <w:numId w:val="7"/>
        </w:numPr>
      </w:pPr>
      <w:r>
        <w:t>Delta Ratio = 0.485</w:t>
      </w:r>
      <w:r w:rsidR="00FC514B">
        <w:t xml:space="preserve"> (0.2, associated </w:t>
      </w:r>
      <w:proofErr w:type="spellStart"/>
      <w:r w:rsidR="00FC514B">
        <w:t>hyperchloraemia</w:t>
      </w:r>
      <w:proofErr w:type="spellEnd"/>
      <w:r w:rsidR="00C71ABD">
        <w:t xml:space="preserve"> NAGMA)</w:t>
      </w:r>
    </w:p>
    <w:p w:rsidR="00004279" w:rsidRDefault="00004279" w:rsidP="00004279">
      <w:pPr>
        <w:pStyle w:val="ListParagraph"/>
        <w:numPr>
          <w:ilvl w:val="1"/>
          <w:numId w:val="7"/>
        </w:numPr>
      </w:pPr>
      <w:r>
        <w:t>Questions 2:</w:t>
      </w:r>
    </w:p>
    <w:p w:rsidR="001A6343" w:rsidRDefault="001A6343" w:rsidP="001A6343">
      <w:pPr>
        <w:pStyle w:val="ListParagraph"/>
        <w:numPr>
          <w:ilvl w:val="2"/>
          <w:numId w:val="7"/>
        </w:numPr>
      </w:pPr>
      <w:r>
        <w:t xml:space="preserve">pH 7.04, pO2 60.3, pCO2 5.07, SpO2 95%, Bicarb 10.0, BE -18.0, Lactate 15.0, Na 141, K 2.9, Cl 99, </w:t>
      </w:r>
      <w:proofErr w:type="spellStart"/>
      <w:r>
        <w:t>Bicarb</w:t>
      </w:r>
      <w:proofErr w:type="spellEnd"/>
      <w:r>
        <w:t xml:space="preserve"> 10</w:t>
      </w:r>
      <w:r w:rsidR="007F4BF1">
        <w:t xml:space="preserve">, </w:t>
      </w:r>
      <w:proofErr w:type="spellStart"/>
      <w:r w:rsidR="007F4BF1">
        <w:t>Glu</w:t>
      </w:r>
      <w:proofErr w:type="spellEnd"/>
      <w:r w:rsidR="007F4BF1">
        <w:t xml:space="preserve"> 22.4, Urea 4.7, Cr 97, Alb 44</w:t>
      </w:r>
    </w:p>
    <w:p w:rsidR="00F41E20" w:rsidRDefault="00F41E20" w:rsidP="00F41E20">
      <w:pPr>
        <w:pStyle w:val="ListParagraph"/>
        <w:numPr>
          <w:ilvl w:val="2"/>
          <w:numId w:val="7"/>
        </w:numPr>
      </w:pPr>
      <w:r>
        <w:t>AG = 32 HAGMA</w:t>
      </w:r>
    </w:p>
    <w:p w:rsidR="007353E8" w:rsidRDefault="0021015B" w:rsidP="00AE4CB4">
      <w:pPr>
        <w:pStyle w:val="ListParagraph"/>
        <w:numPr>
          <w:ilvl w:val="2"/>
          <w:numId w:val="7"/>
        </w:numPr>
      </w:pPr>
      <w:proofErr w:type="spellStart"/>
      <w:r>
        <w:t>OsmGap</w:t>
      </w:r>
      <w:proofErr w:type="spellEnd"/>
      <w:r>
        <w:t xml:space="preserve"> = </w:t>
      </w:r>
      <w:r w:rsidR="00F211D6">
        <w:t>(2xNa+(BUN/2.8)+</w:t>
      </w:r>
      <w:proofErr w:type="spellStart"/>
      <w:r w:rsidR="00F211D6">
        <w:t>Glu</w:t>
      </w:r>
      <w:proofErr w:type="spellEnd"/>
      <w:r w:rsidR="00F211D6">
        <w:t>/18)+</w:t>
      </w:r>
      <w:r w:rsidR="004A547C">
        <w:t>(ethanol/4.6)</w:t>
      </w:r>
    </w:p>
    <w:p w:rsidR="00DB43C7" w:rsidRDefault="00DB43C7" w:rsidP="00AE4CB4">
      <w:pPr>
        <w:pStyle w:val="ListParagraph"/>
        <w:numPr>
          <w:ilvl w:val="2"/>
          <w:numId w:val="7"/>
        </w:numPr>
      </w:pPr>
      <w:proofErr w:type="spellStart"/>
      <w:r>
        <w:t>Purssell</w:t>
      </w:r>
      <w:proofErr w:type="spellEnd"/>
      <w:r>
        <w:t xml:space="preserve"> equation</w:t>
      </w:r>
    </w:p>
    <w:p w:rsidR="00FA08AE" w:rsidRDefault="00FA08AE" w:rsidP="00FA08AE">
      <w:pPr>
        <w:pStyle w:val="ListParagraph"/>
        <w:numPr>
          <w:ilvl w:val="1"/>
          <w:numId w:val="7"/>
        </w:numPr>
      </w:pPr>
      <w:r>
        <w:t>Question 3</w:t>
      </w:r>
    </w:p>
    <w:p w:rsidR="00FA08AE" w:rsidRDefault="00FA08AE" w:rsidP="00FA08AE">
      <w:pPr>
        <w:pStyle w:val="ListParagraph"/>
        <w:numPr>
          <w:ilvl w:val="2"/>
          <w:numId w:val="7"/>
        </w:numPr>
      </w:pPr>
      <w:r>
        <w:t xml:space="preserve">72M </w:t>
      </w:r>
      <w:proofErr w:type="spellStart"/>
      <w:r>
        <w:t>abdo</w:t>
      </w:r>
      <w:proofErr w:type="spellEnd"/>
      <w:r>
        <w:t xml:space="preserve"> </w:t>
      </w:r>
      <w:proofErr w:type="spellStart"/>
      <w:r>
        <w:t>pain,n</w:t>
      </w:r>
      <w:proofErr w:type="spellEnd"/>
      <w:r>
        <w:t xml:space="preserve">/V, </w:t>
      </w:r>
      <w:proofErr w:type="spellStart"/>
      <w:r>
        <w:t>bg</w:t>
      </w:r>
      <w:proofErr w:type="spellEnd"/>
      <w:r>
        <w:t xml:space="preserve"> T2DM and AF</w:t>
      </w:r>
    </w:p>
    <w:p w:rsidR="00FA08AE" w:rsidRDefault="00FA08AE" w:rsidP="00FA08AE">
      <w:pPr>
        <w:pStyle w:val="ListParagraph"/>
        <w:numPr>
          <w:ilvl w:val="2"/>
          <w:numId w:val="7"/>
        </w:numPr>
      </w:pPr>
      <w:r>
        <w:t xml:space="preserve">PH 6.98, pO2 12.3, pCO2 </w:t>
      </w:r>
      <w:r w:rsidR="007C1E65">
        <w:t xml:space="preserve">4.1, Bicarb 7, BE -22, Lac 14.5, </w:t>
      </w:r>
      <w:proofErr w:type="spellStart"/>
      <w:r w:rsidR="00D009F6">
        <w:t>Glu</w:t>
      </w:r>
      <w:proofErr w:type="spellEnd"/>
      <w:r w:rsidR="00D009F6">
        <w:t xml:space="preserve"> 7.7</w:t>
      </w:r>
      <w:r w:rsidR="009B754B">
        <w:t>, Na 146, K 5.3, Cl 103, Cr 711</w:t>
      </w:r>
    </w:p>
    <w:p w:rsidR="00D009F6" w:rsidRDefault="00D009F6" w:rsidP="00FA08AE">
      <w:pPr>
        <w:pStyle w:val="ListParagraph"/>
        <w:numPr>
          <w:ilvl w:val="2"/>
          <w:numId w:val="7"/>
        </w:numPr>
      </w:pPr>
      <w:r>
        <w:t xml:space="preserve">AG = </w:t>
      </w:r>
      <w:r w:rsidR="00B350E4">
        <w:t>36</w:t>
      </w:r>
    </w:p>
    <w:p w:rsidR="00546037" w:rsidRDefault="00B350E4" w:rsidP="00546037">
      <w:pPr>
        <w:pStyle w:val="ListParagraph"/>
        <w:numPr>
          <w:ilvl w:val="2"/>
          <w:numId w:val="7"/>
        </w:numPr>
      </w:pPr>
      <w:r>
        <w:t>DR 1.4</w:t>
      </w:r>
      <w:r w:rsidR="001206D7">
        <w:t>, HAGMA</w:t>
      </w:r>
    </w:p>
    <w:p w:rsidR="00546037" w:rsidRDefault="00C6633C" w:rsidP="00546037">
      <w:pPr>
        <w:pStyle w:val="ListParagraph"/>
        <w:numPr>
          <w:ilvl w:val="1"/>
          <w:numId w:val="7"/>
        </w:numPr>
      </w:pPr>
      <w:r>
        <w:t>Question 4</w:t>
      </w:r>
    </w:p>
    <w:p w:rsidR="00875A9A" w:rsidRDefault="00C6633C" w:rsidP="00875A9A">
      <w:pPr>
        <w:pStyle w:val="ListParagraph"/>
        <w:numPr>
          <w:ilvl w:val="2"/>
          <w:numId w:val="7"/>
        </w:numPr>
      </w:pPr>
      <w:r>
        <w:t>pH 6.92</w:t>
      </w:r>
      <w:r w:rsidR="00875A9A">
        <w:t>, pO2 10.8, pCO2 9.5, Bicarb 14, Lac 9</w:t>
      </w:r>
    </w:p>
    <w:p w:rsidR="00875A9A" w:rsidRDefault="00875A9A" w:rsidP="00875A9A">
      <w:pPr>
        <w:pStyle w:val="ListParagraph"/>
        <w:numPr>
          <w:ilvl w:val="1"/>
          <w:numId w:val="7"/>
        </w:numPr>
      </w:pPr>
      <w:r>
        <w:t>Question 5</w:t>
      </w:r>
    </w:p>
    <w:p w:rsidR="0059447B" w:rsidRDefault="00875A9A" w:rsidP="0059447B">
      <w:pPr>
        <w:pStyle w:val="ListParagraph"/>
        <w:numPr>
          <w:ilvl w:val="2"/>
          <w:numId w:val="7"/>
        </w:numPr>
      </w:pPr>
      <w:r>
        <w:t>35F</w:t>
      </w:r>
      <w:r w:rsidR="0059447B">
        <w:t>, HTN</w:t>
      </w:r>
    </w:p>
    <w:p w:rsidR="00AE2CC9" w:rsidRDefault="0059447B" w:rsidP="00AE2CC9">
      <w:pPr>
        <w:pStyle w:val="ListParagraph"/>
        <w:numPr>
          <w:ilvl w:val="2"/>
          <w:numId w:val="7"/>
        </w:numPr>
      </w:pPr>
      <w:r>
        <w:t>Na 145, K 1.8, Cl 85, Bicarb 40, Ur 3.4, Cr 80</w:t>
      </w:r>
      <w:r w:rsidR="00AE2CC9">
        <w:t>, pH 7.56, pO2 11.3, pCO2 6.1, Bicarb 40</w:t>
      </w:r>
    </w:p>
    <w:p w:rsidR="00AE2CC9" w:rsidRDefault="008435F0" w:rsidP="00AE2CC9">
      <w:pPr>
        <w:pStyle w:val="ListParagraph"/>
        <w:numPr>
          <w:ilvl w:val="2"/>
          <w:numId w:val="7"/>
        </w:numPr>
      </w:pPr>
      <w:r>
        <w:t>Primary hyper-aldosteronism</w:t>
      </w:r>
    </w:p>
    <w:p w:rsidR="00B22A33" w:rsidRDefault="00B22A33" w:rsidP="00B22A33">
      <w:pPr>
        <w:pStyle w:val="ListParagraph"/>
        <w:numPr>
          <w:ilvl w:val="1"/>
          <w:numId w:val="7"/>
        </w:numPr>
      </w:pPr>
      <w:r>
        <w:t>Derangedphysiology.com</w:t>
      </w:r>
    </w:p>
    <w:p w:rsidR="00B22A33" w:rsidRDefault="00B22A33" w:rsidP="00C42437">
      <w:pPr>
        <w:pStyle w:val="ListParagraph"/>
        <w:numPr>
          <w:ilvl w:val="1"/>
          <w:numId w:val="7"/>
        </w:numPr>
      </w:pPr>
      <w:r>
        <w:t>Litfl.com</w:t>
      </w:r>
    </w:p>
    <w:p w:rsidR="000B02AF" w:rsidRDefault="000B02AF" w:rsidP="00A573A4">
      <w:r>
        <w:t>Paediatric DKA (</w:t>
      </w:r>
      <w:proofErr w:type="spellStart"/>
      <w:r>
        <w:t>Nixck</w:t>
      </w:r>
      <w:proofErr w:type="spellEnd"/>
      <w:r>
        <w:t xml:space="preserve"> Ward, PEM </w:t>
      </w:r>
      <w:proofErr w:type="spellStart"/>
      <w:r>
        <w:t>SpR</w:t>
      </w:r>
      <w:proofErr w:type="spellEnd"/>
      <w:r>
        <w:t>)</w:t>
      </w:r>
    </w:p>
    <w:p w:rsidR="00A573A4" w:rsidRDefault="00522B7F" w:rsidP="00A573A4">
      <w:pPr>
        <w:pStyle w:val="ListParagraph"/>
        <w:numPr>
          <w:ilvl w:val="0"/>
          <w:numId w:val="9"/>
        </w:numPr>
      </w:pPr>
      <w:r>
        <w:t xml:space="preserve">Key to </w:t>
      </w:r>
      <w:proofErr w:type="spellStart"/>
      <w:r>
        <w:t>tx</w:t>
      </w:r>
      <w:proofErr w:type="spellEnd"/>
      <w:r>
        <w:t xml:space="preserve"> is to reduce the risk of cerebral oedema</w:t>
      </w:r>
    </w:p>
    <w:p w:rsidR="00522B7F" w:rsidRDefault="00522B7F" w:rsidP="00A573A4">
      <w:pPr>
        <w:pStyle w:val="ListParagraph"/>
        <w:numPr>
          <w:ilvl w:val="0"/>
          <w:numId w:val="9"/>
        </w:numPr>
      </w:pPr>
      <w:r>
        <w:t>BSPED.org</w:t>
      </w:r>
      <w:r w:rsidR="00F21771">
        <w:t xml:space="preserve">.uk </w:t>
      </w:r>
      <w:proofErr w:type="spellStart"/>
      <w:r w:rsidR="00F21771">
        <w:t>dka</w:t>
      </w:r>
      <w:proofErr w:type="spellEnd"/>
      <w:r w:rsidR="00F21771">
        <w:t xml:space="preserve"> guideline</w:t>
      </w:r>
    </w:p>
    <w:p w:rsidR="00F21771" w:rsidRDefault="00F21771" w:rsidP="00A573A4">
      <w:pPr>
        <w:pStyle w:val="ListParagraph"/>
        <w:numPr>
          <w:ilvl w:val="0"/>
          <w:numId w:val="9"/>
        </w:numPr>
      </w:pPr>
      <w:r>
        <w:t>Case 1:</w:t>
      </w:r>
    </w:p>
    <w:p w:rsidR="00F21771" w:rsidRDefault="00F21771" w:rsidP="00F21771">
      <w:pPr>
        <w:pStyle w:val="ListParagraph"/>
        <w:numPr>
          <w:ilvl w:val="1"/>
          <w:numId w:val="9"/>
        </w:numPr>
      </w:pPr>
      <w:r>
        <w:t xml:space="preserve">4yo M, 3wk </w:t>
      </w:r>
      <w:proofErr w:type="spellStart"/>
      <w:r>
        <w:t>hx</w:t>
      </w:r>
      <w:proofErr w:type="spellEnd"/>
      <w:r>
        <w:t xml:space="preserve"> of </w:t>
      </w:r>
      <w:proofErr w:type="spellStart"/>
      <w:r>
        <w:t>polydypsia</w:t>
      </w:r>
      <w:proofErr w:type="spellEnd"/>
      <w:r>
        <w:t xml:space="preserve"> and polyuria</w:t>
      </w:r>
    </w:p>
    <w:p w:rsidR="00F21771" w:rsidRDefault="00F21771" w:rsidP="00F21771">
      <w:pPr>
        <w:pStyle w:val="ListParagraph"/>
        <w:numPr>
          <w:ilvl w:val="1"/>
          <w:numId w:val="9"/>
        </w:numPr>
      </w:pPr>
      <w:r>
        <w:lastRenderedPageBreak/>
        <w:t>BM 27</w:t>
      </w:r>
      <w:r w:rsidR="0013515B">
        <w:t>, pH 7.2, raised ketones</w:t>
      </w:r>
      <w:r w:rsidR="00C64736">
        <w:t xml:space="preserve"> (&gt;3)</w:t>
      </w:r>
    </w:p>
    <w:p w:rsidR="00C64736" w:rsidRDefault="00C64736" w:rsidP="00F21771">
      <w:pPr>
        <w:pStyle w:val="ListParagraph"/>
        <w:numPr>
          <w:ilvl w:val="1"/>
          <w:numId w:val="9"/>
        </w:numPr>
      </w:pPr>
      <w:r>
        <w:t>DKA!</w:t>
      </w:r>
    </w:p>
    <w:p w:rsidR="00C64736" w:rsidRDefault="00C64736" w:rsidP="00C64736">
      <w:pPr>
        <w:pStyle w:val="ListParagraph"/>
        <w:numPr>
          <w:ilvl w:val="0"/>
          <w:numId w:val="9"/>
        </w:numPr>
      </w:pPr>
      <w:r>
        <w:t>Case 2:</w:t>
      </w:r>
    </w:p>
    <w:p w:rsidR="00C64736" w:rsidRDefault="00C64736" w:rsidP="00C64736">
      <w:pPr>
        <w:pStyle w:val="ListParagraph"/>
        <w:numPr>
          <w:ilvl w:val="1"/>
          <w:numId w:val="9"/>
        </w:numPr>
      </w:pPr>
      <w:r>
        <w:t>15yo M, known DM</w:t>
      </w:r>
    </w:p>
    <w:p w:rsidR="00C64736" w:rsidRDefault="00595028" w:rsidP="00C64736">
      <w:pPr>
        <w:pStyle w:val="ListParagraph"/>
        <w:numPr>
          <w:ilvl w:val="1"/>
          <w:numId w:val="9"/>
        </w:numPr>
      </w:pPr>
      <w:r>
        <w:t>BM 10</w:t>
      </w:r>
    </w:p>
    <w:p w:rsidR="00595028" w:rsidRDefault="00595028" w:rsidP="00C64736">
      <w:pPr>
        <w:pStyle w:val="ListParagraph"/>
        <w:numPr>
          <w:ilvl w:val="1"/>
          <w:numId w:val="9"/>
        </w:numPr>
      </w:pPr>
      <w:r>
        <w:t>PH 7.12, Ketone 4</w:t>
      </w:r>
    </w:p>
    <w:p w:rsidR="000468D5" w:rsidRDefault="000468D5" w:rsidP="000468D5">
      <w:pPr>
        <w:pStyle w:val="ListParagraph"/>
        <w:numPr>
          <w:ilvl w:val="1"/>
          <w:numId w:val="9"/>
        </w:numPr>
      </w:pPr>
      <w:r>
        <w:t>DKA! Even if BM no impressive or normal!</w:t>
      </w:r>
    </w:p>
    <w:p w:rsidR="000468D5" w:rsidRDefault="000468D5" w:rsidP="000468D5">
      <w:pPr>
        <w:pStyle w:val="ListParagraph"/>
        <w:numPr>
          <w:ilvl w:val="0"/>
          <w:numId w:val="9"/>
        </w:numPr>
      </w:pPr>
      <w:r>
        <w:t xml:space="preserve">Case 3 </w:t>
      </w:r>
    </w:p>
    <w:p w:rsidR="0013515B" w:rsidRDefault="00364BC7" w:rsidP="00F21771">
      <w:pPr>
        <w:pStyle w:val="ListParagraph"/>
        <w:numPr>
          <w:ilvl w:val="1"/>
          <w:numId w:val="9"/>
        </w:numPr>
      </w:pPr>
      <w:r>
        <w:t>Ph 7.3, pCO2 2.0</w:t>
      </w:r>
    </w:p>
    <w:p w:rsidR="00364BC7" w:rsidRDefault="00364BC7" w:rsidP="00F21771">
      <w:pPr>
        <w:pStyle w:val="ListParagraph"/>
        <w:numPr>
          <w:ilvl w:val="1"/>
          <w:numId w:val="9"/>
        </w:numPr>
      </w:pPr>
      <w:r>
        <w:t>High BM, high ketone</w:t>
      </w:r>
    </w:p>
    <w:p w:rsidR="00364BC7" w:rsidRDefault="00364BC7" w:rsidP="00F21771">
      <w:pPr>
        <w:pStyle w:val="ListParagraph"/>
        <w:numPr>
          <w:ilvl w:val="1"/>
          <w:numId w:val="9"/>
        </w:numPr>
      </w:pPr>
      <w:r>
        <w:t xml:space="preserve">This is DKA with </w:t>
      </w:r>
      <w:proofErr w:type="spellStart"/>
      <w:r>
        <w:t>resp</w:t>
      </w:r>
      <w:proofErr w:type="spellEnd"/>
      <w:r>
        <w:t xml:space="preserve"> compensation</w:t>
      </w:r>
    </w:p>
    <w:p w:rsidR="00364BC7" w:rsidRDefault="00364BC7" w:rsidP="00364BC7">
      <w:pPr>
        <w:pStyle w:val="ListParagraph"/>
        <w:numPr>
          <w:ilvl w:val="0"/>
          <w:numId w:val="9"/>
        </w:numPr>
      </w:pPr>
      <w:r>
        <w:t>Case 4</w:t>
      </w:r>
    </w:p>
    <w:p w:rsidR="00364BC7" w:rsidRDefault="00364BC7" w:rsidP="00364BC7">
      <w:pPr>
        <w:pStyle w:val="ListParagraph"/>
        <w:numPr>
          <w:ilvl w:val="1"/>
          <w:numId w:val="9"/>
        </w:numPr>
      </w:pPr>
      <w:r>
        <w:t xml:space="preserve">HSS </w:t>
      </w:r>
    </w:p>
    <w:p w:rsidR="00364BC7" w:rsidRDefault="00364BC7" w:rsidP="00364BC7">
      <w:pPr>
        <w:pStyle w:val="ListParagraph"/>
        <w:numPr>
          <w:ilvl w:val="1"/>
          <w:numId w:val="9"/>
        </w:numPr>
      </w:pPr>
      <w:r>
        <w:t>Usually T2DM</w:t>
      </w:r>
    </w:p>
    <w:p w:rsidR="00364BC7" w:rsidRDefault="00364BC7" w:rsidP="00364BC7">
      <w:pPr>
        <w:pStyle w:val="ListParagraph"/>
        <w:numPr>
          <w:ilvl w:val="1"/>
          <w:numId w:val="9"/>
        </w:numPr>
      </w:pPr>
      <w:r>
        <w:t>Marked hyperglycaemia</w:t>
      </w:r>
    </w:p>
    <w:p w:rsidR="00364BC7" w:rsidRDefault="00364BC7" w:rsidP="00364BC7">
      <w:pPr>
        <w:pStyle w:val="ListParagraph"/>
        <w:numPr>
          <w:ilvl w:val="1"/>
          <w:numId w:val="9"/>
        </w:numPr>
      </w:pPr>
      <w:r>
        <w:t>Ketones &lt;3</w:t>
      </w:r>
    </w:p>
    <w:p w:rsidR="00364BC7" w:rsidRDefault="00364BC7" w:rsidP="00364BC7">
      <w:pPr>
        <w:pStyle w:val="ListParagraph"/>
        <w:numPr>
          <w:ilvl w:val="1"/>
          <w:numId w:val="9"/>
        </w:numPr>
      </w:pPr>
      <w:r>
        <w:t>No acidosis</w:t>
      </w:r>
    </w:p>
    <w:p w:rsidR="008747E7" w:rsidRDefault="008747E7" w:rsidP="008747E7">
      <w:pPr>
        <w:pStyle w:val="ListParagraph"/>
        <w:numPr>
          <w:ilvl w:val="1"/>
          <w:numId w:val="9"/>
        </w:numPr>
      </w:pPr>
      <w:proofErr w:type="spellStart"/>
      <w:r>
        <w:t>Mainstain</w:t>
      </w:r>
      <w:proofErr w:type="spellEnd"/>
      <w:r>
        <w:t xml:space="preserve"> of treatment is fluids fluids fluids!</w:t>
      </w:r>
    </w:p>
    <w:p w:rsidR="008747E7" w:rsidRDefault="008747E7" w:rsidP="008747E7">
      <w:pPr>
        <w:pStyle w:val="ListParagraph"/>
        <w:numPr>
          <w:ilvl w:val="1"/>
          <w:numId w:val="9"/>
        </w:numPr>
      </w:pPr>
      <w:r>
        <w:t>Assume 15% dehydration</w:t>
      </w:r>
    </w:p>
    <w:p w:rsidR="00533874" w:rsidRDefault="00E617AC" w:rsidP="00533874">
      <w:pPr>
        <w:pStyle w:val="ListParagraph"/>
        <w:numPr>
          <w:ilvl w:val="0"/>
          <w:numId w:val="9"/>
        </w:numPr>
      </w:pPr>
      <w:r>
        <w:t xml:space="preserve">Initial </w:t>
      </w:r>
      <w:proofErr w:type="spellStart"/>
      <w:r>
        <w:t>Mgmt</w:t>
      </w:r>
      <w:proofErr w:type="spellEnd"/>
      <w:r w:rsidR="00533874">
        <w:t xml:space="preserve"> DKA:</w:t>
      </w:r>
    </w:p>
    <w:p w:rsidR="00533874" w:rsidRDefault="00FE6505" w:rsidP="00533874">
      <w:pPr>
        <w:pStyle w:val="ListParagraph"/>
        <w:numPr>
          <w:ilvl w:val="1"/>
          <w:numId w:val="9"/>
        </w:numPr>
      </w:pPr>
      <w:r>
        <w:t>Severity</w:t>
      </w:r>
      <w:r w:rsidR="00AD6687">
        <w:t>: dehydration</w:t>
      </w:r>
    </w:p>
    <w:p w:rsidR="00AD6687" w:rsidRDefault="00AD6687" w:rsidP="00AD6687">
      <w:pPr>
        <w:pStyle w:val="ListParagraph"/>
        <w:numPr>
          <w:ilvl w:val="2"/>
          <w:numId w:val="9"/>
        </w:numPr>
      </w:pPr>
      <w:r>
        <w:t xml:space="preserve">Go by pH </w:t>
      </w:r>
    </w:p>
    <w:p w:rsidR="00AD6687" w:rsidRDefault="00AD6687" w:rsidP="00AD6687">
      <w:pPr>
        <w:pStyle w:val="ListParagraph"/>
        <w:numPr>
          <w:ilvl w:val="3"/>
          <w:numId w:val="9"/>
        </w:numPr>
      </w:pPr>
      <w:r>
        <w:t>pH &gt;7.1 = 5%</w:t>
      </w:r>
    </w:p>
    <w:p w:rsidR="000756AB" w:rsidRDefault="000756AB" w:rsidP="000756AB">
      <w:pPr>
        <w:pStyle w:val="ListParagraph"/>
        <w:numPr>
          <w:ilvl w:val="4"/>
          <w:numId w:val="9"/>
        </w:numPr>
      </w:pPr>
      <w:r>
        <w:t>dry mucous membranes, reduced skin turgor</w:t>
      </w:r>
    </w:p>
    <w:p w:rsidR="00AD6687" w:rsidRDefault="00AD6687" w:rsidP="00AD6687">
      <w:pPr>
        <w:pStyle w:val="ListParagraph"/>
        <w:numPr>
          <w:ilvl w:val="3"/>
          <w:numId w:val="9"/>
        </w:numPr>
      </w:pPr>
      <w:r>
        <w:t>PH &lt;7.1 = 10%</w:t>
      </w:r>
    </w:p>
    <w:p w:rsidR="000756AB" w:rsidRDefault="003C6FF2" w:rsidP="000756AB">
      <w:pPr>
        <w:pStyle w:val="ListParagraph"/>
        <w:numPr>
          <w:ilvl w:val="4"/>
          <w:numId w:val="9"/>
        </w:numPr>
      </w:pPr>
      <w:r>
        <w:t>Dry mucous + reduced skin turgor + sunken eyes</w:t>
      </w:r>
    </w:p>
    <w:p w:rsidR="000756AB" w:rsidRDefault="006E3FE4" w:rsidP="002D6572">
      <w:pPr>
        <w:pStyle w:val="ListParagraph"/>
        <w:numPr>
          <w:ilvl w:val="2"/>
          <w:numId w:val="9"/>
        </w:numPr>
      </w:pPr>
      <w:r>
        <w:t xml:space="preserve">Maintenance fluid: </w:t>
      </w:r>
    </w:p>
    <w:p w:rsidR="000A340A" w:rsidRDefault="000A340A" w:rsidP="000A340A">
      <w:pPr>
        <w:pStyle w:val="ListParagraph"/>
        <w:numPr>
          <w:ilvl w:val="3"/>
          <w:numId w:val="9"/>
        </w:numPr>
      </w:pPr>
      <w:r>
        <w:t>&lt;10kg</w:t>
      </w:r>
      <w:r w:rsidR="00D67928">
        <w:t>: 2ml/kg/hr</w:t>
      </w:r>
    </w:p>
    <w:p w:rsidR="00D67928" w:rsidRDefault="00D67928" w:rsidP="000A340A">
      <w:pPr>
        <w:pStyle w:val="ListParagraph"/>
        <w:numPr>
          <w:ilvl w:val="3"/>
          <w:numId w:val="9"/>
        </w:numPr>
      </w:pPr>
      <w:r>
        <w:t>10-40kg: 1ml/kg/hr</w:t>
      </w:r>
    </w:p>
    <w:p w:rsidR="002D6572" w:rsidRDefault="002D6572" w:rsidP="002D6572">
      <w:pPr>
        <w:pStyle w:val="ListParagraph"/>
        <w:numPr>
          <w:ilvl w:val="3"/>
          <w:numId w:val="9"/>
        </w:numPr>
      </w:pPr>
      <w:r>
        <w:t>But &gt;40kg just do 40ml/hr</w:t>
      </w:r>
    </w:p>
    <w:p w:rsidR="00D15F7B" w:rsidRDefault="00D15F7B" w:rsidP="002D6572">
      <w:pPr>
        <w:pStyle w:val="ListParagraph"/>
        <w:numPr>
          <w:ilvl w:val="3"/>
          <w:numId w:val="9"/>
        </w:numPr>
      </w:pPr>
      <w:r>
        <w:t>Neonates may require larger volumes</w:t>
      </w:r>
    </w:p>
    <w:p w:rsidR="00D15F7B" w:rsidRDefault="00D15F7B" w:rsidP="00D15F7B">
      <w:pPr>
        <w:pStyle w:val="ListParagraph"/>
        <w:numPr>
          <w:ilvl w:val="4"/>
          <w:numId w:val="9"/>
        </w:numPr>
      </w:pPr>
      <w:r>
        <w:t>Deficit = % dehydration x weight x 10</w:t>
      </w:r>
    </w:p>
    <w:p w:rsidR="005C2E6B" w:rsidRDefault="005C2E6B" w:rsidP="00647507">
      <w:pPr>
        <w:pStyle w:val="ListParagraph"/>
        <w:numPr>
          <w:ilvl w:val="3"/>
          <w:numId w:val="9"/>
        </w:numPr>
      </w:pPr>
      <w:r>
        <w:lastRenderedPageBreak/>
        <w:t>Rate = (48hr maintenance + def</w:t>
      </w:r>
      <w:r w:rsidR="00647507">
        <w:t xml:space="preserve">icit – </w:t>
      </w:r>
      <w:proofErr w:type="spellStart"/>
      <w:r w:rsidR="00647507">
        <w:t>resus</w:t>
      </w:r>
      <w:proofErr w:type="spellEnd"/>
      <w:r w:rsidR="00647507">
        <w:t xml:space="preserve"> fluids given over the first 20ml/kg)/48</w:t>
      </w:r>
    </w:p>
    <w:p w:rsidR="00D15F7B" w:rsidRDefault="005C2E6B" w:rsidP="005C2E6B">
      <w:pPr>
        <w:pStyle w:val="ListParagraph"/>
        <w:numPr>
          <w:ilvl w:val="2"/>
          <w:numId w:val="9"/>
        </w:numPr>
      </w:pPr>
      <w:r>
        <w:t>Initial fluid</w:t>
      </w:r>
    </w:p>
    <w:p w:rsidR="005C2E6B" w:rsidRDefault="005C2E6B" w:rsidP="005C2E6B">
      <w:pPr>
        <w:pStyle w:val="ListParagraph"/>
        <w:numPr>
          <w:ilvl w:val="3"/>
          <w:numId w:val="9"/>
        </w:numPr>
      </w:pPr>
      <w:r>
        <w:t>0.9% saline with 20mmol K+ in 500ml</w:t>
      </w:r>
    </w:p>
    <w:p w:rsidR="002D6572" w:rsidRDefault="00BA58A2" w:rsidP="00BA58A2">
      <w:pPr>
        <w:pStyle w:val="ListParagraph"/>
        <w:numPr>
          <w:ilvl w:val="0"/>
          <w:numId w:val="9"/>
        </w:numPr>
      </w:pPr>
      <w:r>
        <w:t>Cerebral oedema:</w:t>
      </w:r>
    </w:p>
    <w:p w:rsidR="00BA58A2" w:rsidRDefault="00BA58A2" w:rsidP="00BA58A2">
      <w:pPr>
        <w:pStyle w:val="ListParagraph"/>
        <w:numPr>
          <w:ilvl w:val="1"/>
          <w:numId w:val="9"/>
        </w:numPr>
      </w:pPr>
      <w:proofErr w:type="spellStart"/>
      <w:r>
        <w:t>Haedache</w:t>
      </w:r>
      <w:proofErr w:type="spellEnd"/>
      <w:r>
        <w:t xml:space="preserve">, agitation, </w:t>
      </w:r>
      <w:proofErr w:type="spellStart"/>
      <w:r>
        <w:t>bradycardia</w:t>
      </w:r>
      <w:proofErr w:type="spellEnd"/>
      <w:r>
        <w:t>, high BP, deteriorating conscious level</w:t>
      </w:r>
    </w:p>
    <w:p w:rsidR="00BA58A2" w:rsidRDefault="005A433A" w:rsidP="00BA58A2">
      <w:pPr>
        <w:pStyle w:val="ListParagraph"/>
        <w:numPr>
          <w:ilvl w:val="1"/>
          <w:numId w:val="9"/>
        </w:numPr>
      </w:pPr>
      <w:r>
        <w:t xml:space="preserve">Hypertonic saline 3% </w:t>
      </w:r>
      <w:r w:rsidR="00C4535D">
        <w:t>(3-5ml/kg over 10-20min)</w:t>
      </w:r>
      <w:r w:rsidR="00CE3A74" w:rsidRPr="00CE3A74">
        <w:rPr>
          <w:noProof/>
        </w:rPr>
        <w:t xml:space="preserve"> </w:t>
      </w:r>
    </w:p>
    <w:p w:rsidR="00C4535D" w:rsidRDefault="00E44DFD" w:rsidP="00C4535D">
      <w:pPr>
        <w:pStyle w:val="ListParagraph"/>
        <w:numPr>
          <w:ilvl w:val="0"/>
          <w:numId w:val="9"/>
        </w:num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1E605C4" wp14:editId="4077ED6B">
            <wp:simplePos x="0" y="0"/>
            <wp:positionH relativeFrom="column">
              <wp:posOffset>3005781</wp:posOffset>
            </wp:positionH>
            <wp:positionV relativeFrom="paragraph">
              <wp:posOffset>88282</wp:posOffset>
            </wp:positionV>
            <wp:extent cx="2895546" cy="3379865"/>
            <wp:effectExtent l="114300" t="101600" r="114935" b="1384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9781"/>
                    <a:stretch/>
                  </pic:blipFill>
                  <pic:spPr bwMode="auto">
                    <a:xfrm>
                      <a:off x="0" y="0"/>
                      <a:ext cx="2896807" cy="33813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35D">
        <w:t>Call PICU if sick and young (&lt;2)</w:t>
      </w:r>
      <w:r w:rsidR="007A41F3" w:rsidRPr="007A41F3">
        <w:rPr>
          <w:noProof/>
        </w:rPr>
        <w:t xml:space="preserve"> </w:t>
      </w:r>
    </w:p>
    <w:p w:rsidR="00DA3176" w:rsidRDefault="00DA3176" w:rsidP="001E3BD5"/>
    <w:p w:rsidR="001E3BD5" w:rsidRDefault="001E3BD5" w:rsidP="001E3BD5">
      <w:r>
        <w:t xml:space="preserve">Prescribing </w:t>
      </w:r>
      <w:r w:rsidR="00951750">
        <w:t>Exercise (Josie P</w:t>
      </w:r>
      <w:r w:rsidR="001376CC">
        <w:t>hizacklea)</w:t>
      </w:r>
    </w:p>
    <w:p w:rsidR="009460FE" w:rsidRDefault="009460FE" w:rsidP="001376CC">
      <w:pPr>
        <w:pStyle w:val="ListParagraph"/>
        <w:numPr>
          <w:ilvl w:val="0"/>
          <w:numId w:val="10"/>
        </w:numPr>
      </w:pPr>
      <w:r>
        <w:t>Case 1</w:t>
      </w:r>
    </w:p>
    <w:p w:rsidR="001376CC" w:rsidRDefault="009460FE" w:rsidP="009460FE">
      <w:pPr>
        <w:pStyle w:val="ListParagraph"/>
        <w:numPr>
          <w:ilvl w:val="1"/>
          <w:numId w:val="10"/>
        </w:numPr>
      </w:pPr>
      <w:r>
        <w:t>6yo, 20kg</w:t>
      </w:r>
    </w:p>
    <w:p w:rsidR="009460FE" w:rsidRDefault="009460FE" w:rsidP="009460FE">
      <w:pPr>
        <w:pStyle w:val="ListParagraph"/>
        <w:numPr>
          <w:ilvl w:val="1"/>
          <w:numId w:val="10"/>
        </w:numPr>
      </w:pPr>
      <w:r>
        <w:t>RR35</w:t>
      </w:r>
    </w:p>
    <w:p w:rsidR="009460FE" w:rsidRDefault="009460FE" w:rsidP="009460FE">
      <w:pPr>
        <w:pStyle w:val="ListParagraph"/>
        <w:numPr>
          <w:ilvl w:val="1"/>
          <w:numId w:val="10"/>
        </w:numPr>
      </w:pPr>
      <w:r>
        <w:t>GCS 15</w:t>
      </w:r>
    </w:p>
    <w:p w:rsidR="009460FE" w:rsidRDefault="009460FE" w:rsidP="009460FE">
      <w:pPr>
        <w:pStyle w:val="ListParagraph"/>
        <w:numPr>
          <w:ilvl w:val="1"/>
          <w:numId w:val="10"/>
        </w:numPr>
      </w:pPr>
      <w:r>
        <w:t>PH 7.15</w:t>
      </w:r>
    </w:p>
    <w:p w:rsidR="009460FE" w:rsidRDefault="009460FE" w:rsidP="009460FE">
      <w:pPr>
        <w:pStyle w:val="ListParagraph"/>
        <w:numPr>
          <w:ilvl w:val="1"/>
          <w:numId w:val="10"/>
        </w:numPr>
      </w:pPr>
      <w:proofErr w:type="spellStart"/>
      <w:r>
        <w:t>Glu</w:t>
      </w:r>
      <w:proofErr w:type="spellEnd"/>
      <w:r>
        <w:t xml:space="preserve"> 18</w:t>
      </w:r>
    </w:p>
    <w:p w:rsidR="009460FE" w:rsidRDefault="009460FE" w:rsidP="009460FE">
      <w:pPr>
        <w:pStyle w:val="ListParagraph"/>
        <w:numPr>
          <w:ilvl w:val="1"/>
          <w:numId w:val="10"/>
        </w:numPr>
      </w:pPr>
      <w:r>
        <w:t>Ket 4</w:t>
      </w:r>
    </w:p>
    <w:p w:rsidR="009460FE" w:rsidRDefault="009460FE" w:rsidP="009460FE">
      <w:pPr>
        <w:pStyle w:val="ListParagraph"/>
        <w:numPr>
          <w:ilvl w:val="1"/>
          <w:numId w:val="10"/>
        </w:numPr>
      </w:pPr>
      <w:r>
        <w:t>Bicarb 14</w:t>
      </w:r>
    </w:p>
    <w:p w:rsidR="00951750" w:rsidRDefault="009460FE" w:rsidP="001E3BD5">
      <w:pPr>
        <w:pStyle w:val="ListParagraph"/>
        <w:numPr>
          <w:ilvl w:val="1"/>
          <w:numId w:val="10"/>
        </w:numPr>
      </w:pPr>
      <w:r>
        <w:t>K 3</w:t>
      </w:r>
    </w:p>
    <w:p w:rsidR="002F230F" w:rsidRDefault="002F230F" w:rsidP="001E3BD5">
      <w:pPr>
        <w:pStyle w:val="ListParagraph"/>
        <w:numPr>
          <w:ilvl w:val="1"/>
          <w:numId w:val="10"/>
        </w:numPr>
      </w:pPr>
      <w:r>
        <w:t>Deficit 5% (</w:t>
      </w:r>
      <w:r w:rsidR="009D6641">
        <w:t>1000ml)</w:t>
      </w:r>
    </w:p>
    <w:p w:rsidR="003E55CF" w:rsidRDefault="00884559" w:rsidP="00C8378D">
      <w:pPr>
        <w:pStyle w:val="ListParagraph"/>
        <w:numPr>
          <w:ilvl w:val="1"/>
          <w:numId w:val="10"/>
        </w:numPr>
      </w:pPr>
      <w:r>
        <w:t xml:space="preserve">Hourly rate = </w:t>
      </w:r>
      <w:r w:rsidR="003E55CF">
        <w:t>[</w:t>
      </w:r>
      <w:r>
        <w:t>(20ml/hr x48hr) + 1000ml</w:t>
      </w:r>
      <w:r w:rsidR="003E55CF">
        <w:t>]/48 = 40.83ml/hr</w:t>
      </w:r>
    </w:p>
    <w:p w:rsidR="00C8378D" w:rsidRDefault="009B5F83" w:rsidP="00C8378D">
      <w:pPr>
        <w:pStyle w:val="ListParagraph"/>
        <w:numPr>
          <w:ilvl w:val="0"/>
          <w:numId w:val="10"/>
        </w:numPr>
      </w:pPr>
      <w:r>
        <w:t>Case 2</w:t>
      </w:r>
    </w:p>
    <w:p w:rsidR="009B5F83" w:rsidRDefault="009B5F83" w:rsidP="009B5F83">
      <w:pPr>
        <w:pStyle w:val="ListParagraph"/>
        <w:numPr>
          <w:ilvl w:val="1"/>
          <w:numId w:val="10"/>
        </w:numPr>
      </w:pPr>
      <w:r>
        <w:t>16yo, 60kg, RR 35, HR 140, BP 60/35, 36 deg</w:t>
      </w:r>
    </w:p>
    <w:p w:rsidR="004875FD" w:rsidRDefault="004875FD" w:rsidP="004875FD">
      <w:pPr>
        <w:pStyle w:val="ListParagraph"/>
        <w:numPr>
          <w:ilvl w:val="1"/>
          <w:numId w:val="10"/>
        </w:numPr>
      </w:pPr>
      <w:r>
        <w:t>Sunken eyes, dry, thready pulse, GCS E3V4M6</w:t>
      </w:r>
    </w:p>
    <w:p w:rsidR="004875FD" w:rsidRDefault="004875FD" w:rsidP="004875FD">
      <w:pPr>
        <w:pStyle w:val="ListParagraph"/>
        <w:numPr>
          <w:ilvl w:val="1"/>
          <w:numId w:val="10"/>
        </w:numPr>
      </w:pPr>
      <w:r>
        <w:t>PH 6.9, Glucose 24, Bicarb 11, Ketone 6, K 4.5</w:t>
      </w:r>
    </w:p>
    <w:p w:rsidR="009F04F5" w:rsidRDefault="009F04F5" w:rsidP="00046D08">
      <w:pPr>
        <w:pStyle w:val="ListParagraph"/>
        <w:numPr>
          <w:ilvl w:val="1"/>
          <w:numId w:val="10"/>
        </w:numPr>
      </w:pPr>
      <w:r>
        <w:t xml:space="preserve">Rate = [(40ml/hr x48hr) + 6000ml deficit – 600ml </w:t>
      </w:r>
      <w:proofErr w:type="spellStart"/>
      <w:r>
        <w:t>resus</w:t>
      </w:r>
      <w:proofErr w:type="spellEnd"/>
      <w:r>
        <w:t>]/48hr = 152.5ml/</w:t>
      </w:r>
      <w:proofErr w:type="spellStart"/>
      <w:r>
        <w:t>hr</w:t>
      </w:r>
      <w:proofErr w:type="spellEnd"/>
    </w:p>
    <w:p w:rsidR="008C04AF" w:rsidRDefault="00046D08" w:rsidP="00324A01">
      <w:pPr>
        <w:pStyle w:val="ListParagraph"/>
        <w:numPr>
          <w:ilvl w:val="1"/>
          <w:numId w:val="10"/>
        </w:numPr>
      </w:pPr>
      <w:r>
        <w:t>Signs of cerebral oedema! 3ml/kg of 2.7% hypertonic saline!</w:t>
      </w:r>
    </w:p>
    <w:p w:rsidR="004B2D3B" w:rsidRDefault="004B2D3B" w:rsidP="004B2D3B"/>
    <w:p w:rsidR="004B2D3B" w:rsidRDefault="00994D42" w:rsidP="004B2D3B">
      <w:r>
        <w:t>Adrenal and Calcium Emergencies (</w:t>
      </w:r>
      <w:r w:rsidR="00C05043">
        <w:t>Dr Ruth Casey, Endocrine Cons)</w:t>
      </w:r>
    </w:p>
    <w:p w:rsidR="00BA67EE" w:rsidRDefault="00BA67EE" w:rsidP="00BA67EE">
      <w:pPr>
        <w:pStyle w:val="ListParagraph"/>
        <w:numPr>
          <w:ilvl w:val="0"/>
          <w:numId w:val="11"/>
        </w:numPr>
      </w:pPr>
      <w:proofErr w:type="spellStart"/>
      <w:r>
        <w:t>Hypercalcaemia</w:t>
      </w:r>
      <w:proofErr w:type="spellEnd"/>
      <w:r>
        <w:t xml:space="preserve"> – aetiology</w:t>
      </w:r>
    </w:p>
    <w:p w:rsidR="00BA67EE" w:rsidRDefault="00BA67EE" w:rsidP="00BA67EE">
      <w:pPr>
        <w:pStyle w:val="ListParagraph"/>
        <w:numPr>
          <w:ilvl w:val="1"/>
          <w:numId w:val="11"/>
        </w:numPr>
      </w:pPr>
      <w:r>
        <w:t>Primary hyperparathyroidism</w:t>
      </w:r>
    </w:p>
    <w:p w:rsidR="00BA67EE" w:rsidRDefault="00BA67EE" w:rsidP="00BA67EE">
      <w:pPr>
        <w:pStyle w:val="ListParagraph"/>
        <w:numPr>
          <w:ilvl w:val="1"/>
          <w:numId w:val="11"/>
        </w:numPr>
      </w:pPr>
      <w:r>
        <w:t>Malignancy</w:t>
      </w:r>
    </w:p>
    <w:p w:rsidR="00BA67EE" w:rsidRDefault="00BA67EE" w:rsidP="00BA67EE">
      <w:pPr>
        <w:pStyle w:val="ListParagraph"/>
        <w:numPr>
          <w:ilvl w:val="2"/>
          <w:numId w:val="11"/>
        </w:numPr>
      </w:pPr>
      <w:r>
        <w:lastRenderedPageBreak/>
        <w:t>HHM</w:t>
      </w:r>
    </w:p>
    <w:p w:rsidR="00BA67EE" w:rsidRDefault="00BA67EE" w:rsidP="00BA67EE">
      <w:pPr>
        <w:pStyle w:val="ListParagraph"/>
        <w:numPr>
          <w:ilvl w:val="2"/>
          <w:numId w:val="11"/>
        </w:numPr>
      </w:pPr>
      <w:r>
        <w:t>Osteolytic metastases</w:t>
      </w:r>
    </w:p>
    <w:p w:rsidR="00BA67EE" w:rsidRDefault="00BA67EE" w:rsidP="00BA67EE">
      <w:pPr>
        <w:pStyle w:val="ListParagraph"/>
        <w:numPr>
          <w:ilvl w:val="2"/>
          <w:numId w:val="11"/>
        </w:numPr>
      </w:pPr>
      <w:r>
        <w:t>1,25(OH)2D – dependent ie lymphoma</w:t>
      </w:r>
    </w:p>
    <w:p w:rsidR="00BA67EE" w:rsidRDefault="00BA67EE" w:rsidP="00BA67EE">
      <w:pPr>
        <w:pStyle w:val="ListParagraph"/>
        <w:numPr>
          <w:ilvl w:val="2"/>
          <w:numId w:val="11"/>
        </w:numPr>
      </w:pPr>
      <w:r>
        <w:t>Ectopic PTH</w:t>
      </w:r>
    </w:p>
    <w:p w:rsidR="00BA67EE" w:rsidRDefault="00BA67EE" w:rsidP="00BA67EE">
      <w:pPr>
        <w:pStyle w:val="ListParagraph"/>
        <w:numPr>
          <w:ilvl w:val="1"/>
          <w:numId w:val="11"/>
        </w:numPr>
      </w:pPr>
      <w:r>
        <w:t>Others</w:t>
      </w:r>
    </w:p>
    <w:p w:rsidR="00BA67EE" w:rsidRDefault="00BA67EE" w:rsidP="00BA67EE">
      <w:pPr>
        <w:pStyle w:val="ListParagraph"/>
        <w:numPr>
          <w:ilvl w:val="2"/>
          <w:numId w:val="11"/>
        </w:numPr>
      </w:pPr>
      <w:proofErr w:type="spellStart"/>
      <w:r>
        <w:t>Sarcoid</w:t>
      </w:r>
      <w:proofErr w:type="spellEnd"/>
      <w:r>
        <w:t xml:space="preserve">, </w:t>
      </w:r>
      <w:proofErr w:type="spellStart"/>
      <w:r>
        <w:t>Berilyosis</w:t>
      </w:r>
      <w:proofErr w:type="spellEnd"/>
      <w:r>
        <w:t>, Tb</w:t>
      </w:r>
    </w:p>
    <w:p w:rsidR="00BA67EE" w:rsidRDefault="00BA67EE" w:rsidP="00BA67EE">
      <w:pPr>
        <w:pStyle w:val="ListParagraph"/>
        <w:numPr>
          <w:ilvl w:val="2"/>
          <w:numId w:val="11"/>
        </w:numPr>
      </w:pPr>
      <w:r>
        <w:t>Thyrotoxicosis</w:t>
      </w:r>
    </w:p>
    <w:p w:rsidR="00BA67EE" w:rsidRDefault="00BA67EE" w:rsidP="00BA67EE">
      <w:pPr>
        <w:pStyle w:val="ListParagraph"/>
        <w:numPr>
          <w:ilvl w:val="2"/>
          <w:numId w:val="11"/>
        </w:numPr>
      </w:pPr>
      <w:r>
        <w:t>Etc</w:t>
      </w:r>
    </w:p>
    <w:p w:rsidR="00BA67EE" w:rsidRDefault="003921B8" w:rsidP="003921B8">
      <w:pPr>
        <w:pStyle w:val="ListParagraph"/>
        <w:numPr>
          <w:ilvl w:val="0"/>
          <w:numId w:val="11"/>
        </w:numPr>
      </w:pPr>
      <w:r>
        <w:t>Clinical presentation</w:t>
      </w:r>
    </w:p>
    <w:p w:rsidR="003921B8" w:rsidRDefault="003921B8" w:rsidP="003921B8">
      <w:pPr>
        <w:pStyle w:val="ListParagraph"/>
        <w:numPr>
          <w:ilvl w:val="1"/>
          <w:numId w:val="11"/>
        </w:numPr>
      </w:pPr>
      <w:r>
        <w:t>Bones, stones, psychic moans</w:t>
      </w:r>
    </w:p>
    <w:p w:rsidR="003921B8" w:rsidRDefault="003921B8" w:rsidP="003921B8">
      <w:pPr>
        <w:pStyle w:val="ListParagraph"/>
        <w:numPr>
          <w:ilvl w:val="1"/>
          <w:numId w:val="11"/>
        </w:numPr>
      </w:pPr>
      <w:r>
        <w:t>Commonly asymptomatic</w:t>
      </w:r>
    </w:p>
    <w:p w:rsidR="003921B8" w:rsidRDefault="003921B8" w:rsidP="003921B8">
      <w:pPr>
        <w:pStyle w:val="ListParagraph"/>
        <w:numPr>
          <w:ilvl w:val="1"/>
          <w:numId w:val="11"/>
        </w:numPr>
      </w:pPr>
      <w:r>
        <w:t xml:space="preserve">Polyuria, polydipsia, constipation, low mood, altered </w:t>
      </w:r>
      <w:proofErr w:type="spellStart"/>
      <w:r>
        <w:t>mentition</w:t>
      </w:r>
      <w:proofErr w:type="spellEnd"/>
      <w:r>
        <w:t>, increased fracture rate, pancreatitis</w:t>
      </w:r>
    </w:p>
    <w:p w:rsidR="003921B8" w:rsidRDefault="003921B8" w:rsidP="003921B8">
      <w:pPr>
        <w:pStyle w:val="ListParagraph"/>
        <w:numPr>
          <w:ilvl w:val="1"/>
          <w:numId w:val="11"/>
        </w:numPr>
      </w:pPr>
      <w:r>
        <w:t>Nausea, vomiting, confusion, coma, arrhythmia, death</w:t>
      </w:r>
    </w:p>
    <w:p w:rsidR="003921B8" w:rsidRDefault="009A0B20" w:rsidP="003921B8">
      <w:pPr>
        <w:pStyle w:val="ListParagraph"/>
        <w:numPr>
          <w:ilvl w:val="0"/>
          <w:numId w:val="11"/>
        </w:numPr>
      </w:pPr>
      <w:r>
        <w:t>Investigations:</w:t>
      </w:r>
    </w:p>
    <w:p w:rsidR="009A0B20" w:rsidRDefault="009A0B20" w:rsidP="009A0B20">
      <w:pPr>
        <w:pStyle w:val="ListParagraph"/>
        <w:numPr>
          <w:ilvl w:val="1"/>
          <w:numId w:val="11"/>
        </w:numPr>
      </w:pPr>
      <w:proofErr w:type="spellStart"/>
      <w:r>
        <w:t>Alevated</w:t>
      </w:r>
      <w:proofErr w:type="spellEnd"/>
      <w:r>
        <w:t xml:space="preserve"> </w:t>
      </w:r>
      <w:proofErr w:type="spellStart"/>
      <w:r>
        <w:t>adj</w:t>
      </w:r>
      <w:proofErr w:type="spellEnd"/>
      <w:r>
        <w:t xml:space="preserve"> </w:t>
      </w:r>
      <w:proofErr w:type="spellStart"/>
      <w:r>
        <w:t>Ca</w:t>
      </w:r>
      <w:proofErr w:type="spellEnd"/>
    </w:p>
    <w:p w:rsidR="009A0B20" w:rsidRDefault="009A0B20" w:rsidP="009A0B20">
      <w:pPr>
        <w:pStyle w:val="ListParagraph"/>
        <w:numPr>
          <w:ilvl w:val="1"/>
          <w:numId w:val="11"/>
        </w:numPr>
      </w:pPr>
      <w:r>
        <w:t>Exclude drug cause</w:t>
      </w:r>
    </w:p>
    <w:p w:rsidR="009A0B20" w:rsidRDefault="009A0B20" w:rsidP="009A0B20">
      <w:pPr>
        <w:pStyle w:val="ListParagraph"/>
        <w:numPr>
          <w:ilvl w:val="1"/>
          <w:numId w:val="11"/>
        </w:numPr>
      </w:pPr>
      <w:r>
        <w:t>Measure PTH</w:t>
      </w:r>
    </w:p>
    <w:p w:rsidR="009A0B20" w:rsidRDefault="00DA26F2" w:rsidP="009A0B20">
      <w:pPr>
        <w:pStyle w:val="ListParagraph"/>
        <w:numPr>
          <w:ilvl w:val="2"/>
          <w:numId w:val="11"/>
        </w:numPr>
      </w:pPr>
      <w:r>
        <w:t>PTH suppressed: malignancy</w:t>
      </w:r>
    </w:p>
    <w:p w:rsidR="00DA26F2" w:rsidRDefault="00DA26F2" w:rsidP="009A0B20">
      <w:pPr>
        <w:pStyle w:val="ListParagraph"/>
        <w:numPr>
          <w:ilvl w:val="2"/>
          <w:numId w:val="11"/>
        </w:numPr>
      </w:pPr>
      <w:r>
        <w:t>PTH Normal or elevated</w:t>
      </w:r>
    </w:p>
    <w:p w:rsidR="00DA26F2" w:rsidRDefault="00DA26F2" w:rsidP="00DA26F2">
      <w:pPr>
        <w:pStyle w:val="ListParagraph"/>
        <w:numPr>
          <w:ilvl w:val="3"/>
          <w:numId w:val="11"/>
        </w:numPr>
      </w:pPr>
      <w:proofErr w:type="spellStart"/>
      <w:r>
        <w:t>Meausre</w:t>
      </w:r>
      <w:proofErr w:type="spellEnd"/>
      <w:r>
        <w:t xml:space="preserve"> </w:t>
      </w:r>
      <w:proofErr w:type="spellStart"/>
      <w:r>
        <w:t>Ca</w:t>
      </w:r>
      <w:proofErr w:type="spellEnd"/>
      <w:r>
        <w:t xml:space="preserve">/Cr </w:t>
      </w:r>
      <w:proofErr w:type="spellStart"/>
      <w:r>
        <w:t>Cl</w:t>
      </w:r>
      <w:proofErr w:type="spellEnd"/>
      <w:r>
        <w:t xml:space="preserve"> ratio</w:t>
      </w:r>
    </w:p>
    <w:p w:rsidR="00DA26F2" w:rsidRDefault="00DA26F2" w:rsidP="00DA26F2">
      <w:pPr>
        <w:pStyle w:val="ListParagraph"/>
        <w:numPr>
          <w:ilvl w:val="3"/>
          <w:numId w:val="11"/>
        </w:numPr>
      </w:pPr>
      <w:r>
        <w:t>&lt;0.01 = FHH</w:t>
      </w:r>
    </w:p>
    <w:p w:rsidR="00DA26F2" w:rsidRDefault="001C3B88" w:rsidP="00DA26F2">
      <w:pPr>
        <w:pStyle w:val="ListParagraph"/>
        <w:numPr>
          <w:ilvl w:val="3"/>
          <w:numId w:val="11"/>
        </w:numPr>
      </w:pPr>
      <w:r>
        <w:t>&gt;0.01 = PHPT</w:t>
      </w:r>
    </w:p>
    <w:p w:rsidR="001C3B88" w:rsidRDefault="001C3B88" w:rsidP="001C3B88">
      <w:pPr>
        <w:pStyle w:val="ListParagraph"/>
        <w:numPr>
          <w:ilvl w:val="0"/>
          <w:numId w:val="11"/>
        </w:numPr>
      </w:pPr>
      <w:r>
        <w:t>Case 1</w:t>
      </w:r>
      <w:r w:rsidR="00821401">
        <w:t>:</w:t>
      </w:r>
    </w:p>
    <w:p w:rsidR="001C3B88" w:rsidRDefault="001C3B88" w:rsidP="001C3B88">
      <w:pPr>
        <w:pStyle w:val="ListParagraph"/>
        <w:numPr>
          <w:ilvl w:val="1"/>
          <w:numId w:val="11"/>
        </w:numPr>
      </w:pPr>
      <w:r>
        <w:t>86F, high Ca.  BG: CKD 4, HTN</w:t>
      </w:r>
    </w:p>
    <w:p w:rsidR="00A53F9B" w:rsidRDefault="00A53F9B" w:rsidP="00A53F9B">
      <w:pPr>
        <w:pStyle w:val="ListParagraph"/>
        <w:numPr>
          <w:ilvl w:val="1"/>
          <w:numId w:val="11"/>
        </w:numPr>
      </w:pPr>
      <w:r>
        <w:t>PTH suppressed</w:t>
      </w:r>
    </w:p>
    <w:p w:rsidR="00A53F9B" w:rsidRDefault="00A53F9B" w:rsidP="00A53F9B">
      <w:pPr>
        <w:pStyle w:val="ListParagraph"/>
        <w:numPr>
          <w:ilvl w:val="1"/>
          <w:numId w:val="11"/>
        </w:numPr>
      </w:pPr>
      <w:r>
        <w:t>Diagnosed with Non-</w:t>
      </w:r>
      <w:proofErr w:type="spellStart"/>
      <w:r>
        <w:t>Hodkin’s</w:t>
      </w:r>
      <w:proofErr w:type="spellEnd"/>
      <w:r>
        <w:t xml:space="preserve"> lymphoma and HTLV1-T-Cell leukaemia/lymphoma</w:t>
      </w:r>
    </w:p>
    <w:p w:rsidR="00A53F9B" w:rsidRDefault="00A53F9B" w:rsidP="00A53F9B">
      <w:pPr>
        <w:pStyle w:val="ListParagraph"/>
        <w:numPr>
          <w:ilvl w:val="0"/>
          <w:numId w:val="11"/>
        </w:numPr>
      </w:pPr>
      <w:proofErr w:type="spellStart"/>
      <w:r>
        <w:t>Hypercalcaemia</w:t>
      </w:r>
      <w:proofErr w:type="spellEnd"/>
      <w:r>
        <w:t xml:space="preserve"> – </w:t>
      </w:r>
      <w:proofErr w:type="spellStart"/>
      <w:r>
        <w:t>Mgmt</w:t>
      </w:r>
      <w:proofErr w:type="spellEnd"/>
    </w:p>
    <w:p w:rsidR="00A53F9B" w:rsidRDefault="004B7D4D" w:rsidP="00A53F9B">
      <w:pPr>
        <w:pStyle w:val="ListParagraph"/>
        <w:numPr>
          <w:ilvl w:val="1"/>
          <w:numId w:val="11"/>
        </w:numPr>
      </w:pPr>
      <w:r>
        <w:t xml:space="preserve">Cases </w:t>
      </w:r>
      <w:proofErr w:type="spellStart"/>
      <w:r>
        <w:t>nephrogenic</w:t>
      </w:r>
      <w:proofErr w:type="spellEnd"/>
      <w:r>
        <w:t xml:space="preserve"> diabetes </w:t>
      </w:r>
      <w:proofErr w:type="spellStart"/>
      <w:r>
        <w:t>insipidus</w:t>
      </w:r>
      <w:proofErr w:type="spellEnd"/>
    </w:p>
    <w:p w:rsidR="004B7D4D" w:rsidRDefault="004B7D4D" w:rsidP="00A53F9B">
      <w:pPr>
        <w:pStyle w:val="ListParagraph"/>
        <w:numPr>
          <w:ilvl w:val="1"/>
          <w:numId w:val="11"/>
        </w:numPr>
      </w:pPr>
      <w:r>
        <w:t>Mainstay is IV fluids</w:t>
      </w:r>
      <w:r w:rsidR="00697661">
        <w:t>: 3-6L IV 0.9% NaCl / 24hrs</w:t>
      </w:r>
    </w:p>
    <w:p w:rsidR="00697661" w:rsidRDefault="00697661" w:rsidP="00A53F9B">
      <w:pPr>
        <w:pStyle w:val="ListParagraph"/>
        <w:numPr>
          <w:ilvl w:val="1"/>
          <w:numId w:val="11"/>
        </w:numPr>
      </w:pPr>
      <w:r>
        <w:t xml:space="preserve">If bisphosphonates are appropriate (after fluid </w:t>
      </w:r>
      <w:proofErr w:type="spellStart"/>
      <w:r>
        <w:t>resus</w:t>
      </w:r>
      <w:proofErr w:type="spellEnd"/>
      <w:r>
        <w:t>)</w:t>
      </w:r>
    </w:p>
    <w:p w:rsidR="00697661" w:rsidRDefault="00697661" w:rsidP="00A53F9B">
      <w:pPr>
        <w:pStyle w:val="ListParagraph"/>
        <w:numPr>
          <w:ilvl w:val="1"/>
          <w:numId w:val="11"/>
        </w:numPr>
      </w:pPr>
      <w:r>
        <w:t xml:space="preserve">Is definitive therapy indicated? </w:t>
      </w:r>
      <w:proofErr w:type="spellStart"/>
      <w:r>
        <w:t>Para</w:t>
      </w:r>
      <w:r w:rsidR="00F316EA">
        <w:t>thyroidectomy</w:t>
      </w:r>
      <w:proofErr w:type="spellEnd"/>
      <w:r w:rsidR="00F316EA">
        <w:t>, steroids, chemo/radio/surgery</w:t>
      </w:r>
    </w:p>
    <w:p w:rsidR="004B7D4D" w:rsidRDefault="00F316EA" w:rsidP="00F316EA">
      <w:pPr>
        <w:pStyle w:val="ListParagraph"/>
        <w:numPr>
          <w:ilvl w:val="0"/>
          <w:numId w:val="11"/>
        </w:numPr>
      </w:pPr>
      <w:r>
        <w:t>Bisphosphonates:</w:t>
      </w:r>
    </w:p>
    <w:p w:rsidR="00F316EA" w:rsidRDefault="00F316EA" w:rsidP="00F316EA">
      <w:pPr>
        <w:pStyle w:val="ListParagraph"/>
        <w:numPr>
          <w:ilvl w:val="1"/>
          <w:numId w:val="11"/>
        </w:numPr>
      </w:pPr>
      <w:proofErr w:type="spellStart"/>
      <w:r>
        <w:lastRenderedPageBreak/>
        <w:t>Zoledronate</w:t>
      </w:r>
      <w:proofErr w:type="spellEnd"/>
      <w:r>
        <w:t xml:space="preserve">, disodium </w:t>
      </w:r>
      <w:proofErr w:type="spellStart"/>
      <w:r>
        <w:t>pamidronate</w:t>
      </w:r>
      <w:proofErr w:type="spellEnd"/>
      <w:r>
        <w:t xml:space="preserve">, </w:t>
      </w:r>
      <w:proofErr w:type="spellStart"/>
      <w:r>
        <w:t>ibandronate</w:t>
      </w:r>
      <w:proofErr w:type="spellEnd"/>
    </w:p>
    <w:p w:rsidR="00C70D8B" w:rsidRDefault="00C70D8B" w:rsidP="00F316EA">
      <w:pPr>
        <w:pStyle w:val="ListParagraph"/>
        <w:numPr>
          <w:ilvl w:val="1"/>
          <w:numId w:val="11"/>
        </w:numPr>
      </w:pPr>
      <w:r>
        <w:t xml:space="preserve">Doses will need adjustment </w:t>
      </w:r>
      <w:proofErr w:type="spellStart"/>
      <w:r>
        <w:t>accroding</w:t>
      </w:r>
      <w:proofErr w:type="spellEnd"/>
      <w:r>
        <w:t xml:space="preserve"> to </w:t>
      </w:r>
      <w:proofErr w:type="spellStart"/>
      <w:r>
        <w:t>CrCl</w:t>
      </w:r>
      <w:proofErr w:type="spellEnd"/>
    </w:p>
    <w:p w:rsidR="00C70D8B" w:rsidRDefault="00821401" w:rsidP="00C70D8B">
      <w:pPr>
        <w:pStyle w:val="ListParagraph"/>
        <w:numPr>
          <w:ilvl w:val="0"/>
          <w:numId w:val="11"/>
        </w:numPr>
      </w:pPr>
      <w:r>
        <w:t>Case 2:</w:t>
      </w:r>
    </w:p>
    <w:p w:rsidR="00821401" w:rsidRDefault="00821401" w:rsidP="00821401">
      <w:pPr>
        <w:pStyle w:val="ListParagraph"/>
        <w:numPr>
          <w:ilvl w:val="1"/>
          <w:numId w:val="11"/>
        </w:numPr>
      </w:pPr>
      <w:r>
        <w:t>10 days post thyroidectomy and neck dissection for medullary thy</w:t>
      </w:r>
      <w:r w:rsidR="00BE780F">
        <w:t>roid carcinoma</w:t>
      </w:r>
    </w:p>
    <w:p w:rsidR="00BE780F" w:rsidRDefault="00BE780F" w:rsidP="00821401">
      <w:pPr>
        <w:pStyle w:val="ListParagraph"/>
        <w:numPr>
          <w:ilvl w:val="1"/>
          <w:numId w:val="11"/>
        </w:numPr>
      </w:pPr>
      <w:proofErr w:type="spellStart"/>
      <w:r>
        <w:t>Adj</w:t>
      </w:r>
      <w:proofErr w:type="spellEnd"/>
      <w:r>
        <w:t xml:space="preserve"> </w:t>
      </w:r>
      <w:proofErr w:type="spellStart"/>
      <w:r>
        <w:t>Ca</w:t>
      </w:r>
      <w:proofErr w:type="spellEnd"/>
      <w:r>
        <w:t xml:space="preserve"> 10.68</w:t>
      </w:r>
    </w:p>
    <w:p w:rsidR="00BE780F" w:rsidRDefault="00BE780F" w:rsidP="00821401">
      <w:pPr>
        <w:pStyle w:val="ListParagraph"/>
        <w:numPr>
          <w:ilvl w:val="1"/>
          <w:numId w:val="11"/>
        </w:numPr>
      </w:pPr>
      <w:r>
        <w:t>Parathyroid damaged during surgery</w:t>
      </w:r>
    </w:p>
    <w:p w:rsidR="00BE780F" w:rsidRDefault="00BE780F" w:rsidP="00821401">
      <w:pPr>
        <w:pStyle w:val="ListParagraph"/>
        <w:numPr>
          <w:ilvl w:val="1"/>
          <w:numId w:val="11"/>
        </w:numPr>
      </w:pPr>
      <w:r>
        <w:t>Needs IV calcium</w:t>
      </w:r>
      <w:r w:rsidR="004232DD">
        <w:t>?</w:t>
      </w:r>
    </w:p>
    <w:p w:rsidR="004232DD" w:rsidRDefault="004232DD" w:rsidP="00821401">
      <w:pPr>
        <w:pStyle w:val="ListParagraph"/>
        <w:numPr>
          <w:ilvl w:val="1"/>
          <w:numId w:val="11"/>
        </w:numPr>
      </w:pPr>
      <w:r>
        <w:t>Risk str</w:t>
      </w:r>
      <w:r w:rsidR="004F04FD">
        <w:t xml:space="preserve">atify:  Neck </w:t>
      </w:r>
      <w:r w:rsidR="00715410">
        <w:t>dissection puts into medium risk category for developing significant hypocalcaemia</w:t>
      </w:r>
    </w:p>
    <w:p w:rsidR="00715410" w:rsidRDefault="00B302EC" w:rsidP="00821401">
      <w:pPr>
        <w:pStyle w:val="ListParagraph"/>
        <w:numPr>
          <w:ilvl w:val="1"/>
          <w:numId w:val="11"/>
        </w:numPr>
      </w:pPr>
      <w:r>
        <w:t xml:space="preserve">Calcium </w:t>
      </w:r>
      <w:proofErr w:type="spellStart"/>
      <w:r>
        <w:t>gluconate</w:t>
      </w:r>
      <w:proofErr w:type="spellEnd"/>
      <w:r>
        <w:t xml:space="preserve">: </w:t>
      </w:r>
    </w:p>
    <w:p w:rsidR="00B302EC" w:rsidRDefault="00B302EC" w:rsidP="00B302EC">
      <w:pPr>
        <w:pStyle w:val="ListParagraph"/>
        <w:numPr>
          <w:ilvl w:val="2"/>
          <w:numId w:val="11"/>
        </w:numPr>
      </w:pPr>
      <w:r>
        <w:t xml:space="preserve">10-20ml calcium </w:t>
      </w:r>
      <w:proofErr w:type="spellStart"/>
      <w:r>
        <w:t>gluconate</w:t>
      </w:r>
      <w:proofErr w:type="spellEnd"/>
      <w:r>
        <w:t xml:space="preserve"> in 50-100ml 5% </w:t>
      </w:r>
      <w:proofErr w:type="spellStart"/>
      <w:r>
        <w:t>dex</w:t>
      </w:r>
      <w:proofErr w:type="spellEnd"/>
      <w:r>
        <w:t xml:space="preserve"> over 10min</w:t>
      </w:r>
    </w:p>
    <w:p w:rsidR="005E7AA9" w:rsidRDefault="005E7AA9" w:rsidP="00B302EC">
      <w:pPr>
        <w:pStyle w:val="ListParagraph"/>
        <w:numPr>
          <w:ilvl w:val="2"/>
          <w:numId w:val="11"/>
        </w:numPr>
      </w:pPr>
      <w:r>
        <w:t>Repeat until pt is asymptomatic</w:t>
      </w:r>
    </w:p>
    <w:p w:rsidR="005E7AA9" w:rsidRDefault="005E7AA9" w:rsidP="009F0F76">
      <w:pPr>
        <w:pStyle w:val="ListParagraph"/>
        <w:numPr>
          <w:ilvl w:val="2"/>
          <w:numId w:val="11"/>
        </w:numPr>
      </w:pPr>
      <w:r>
        <w:t xml:space="preserve">Then 100ml of 10% </w:t>
      </w:r>
      <w:proofErr w:type="spellStart"/>
      <w:r>
        <w:t>CaGlu</w:t>
      </w:r>
      <w:proofErr w:type="spellEnd"/>
      <w:r>
        <w:t xml:space="preserve"> in 1L or 5% and infuse at 100ml/hr</w:t>
      </w:r>
    </w:p>
    <w:p w:rsidR="009F0F76" w:rsidRDefault="009F0F76" w:rsidP="009F0F76">
      <w:pPr>
        <w:pStyle w:val="ListParagraph"/>
        <w:numPr>
          <w:ilvl w:val="1"/>
          <w:numId w:val="11"/>
        </w:numPr>
      </w:pPr>
      <w:r>
        <w:t>Learning points</w:t>
      </w:r>
    </w:p>
    <w:p w:rsidR="009F0F76" w:rsidRDefault="009F0F76" w:rsidP="009F0F76">
      <w:pPr>
        <w:pStyle w:val="ListParagraph"/>
        <w:numPr>
          <w:ilvl w:val="2"/>
          <w:numId w:val="11"/>
        </w:numPr>
      </w:pPr>
      <w:r>
        <w:t xml:space="preserve">Aetiology of </w:t>
      </w:r>
      <w:proofErr w:type="spellStart"/>
      <w:r>
        <w:t>hypercalcaemia</w:t>
      </w:r>
      <w:proofErr w:type="spellEnd"/>
    </w:p>
    <w:p w:rsidR="009F0F76" w:rsidRDefault="009F0F76" w:rsidP="009F0F76">
      <w:pPr>
        <w:pStyle w:val="ListParagraph"/>
        <w:numPr>
          <w:ilvl w:val="2"/>
          <w:numId w:val="11"/>
        </w:numPr>
      </w:pPr>
      <w:proofErr w:type="spellStart"/>
      <w:r>
        <w:t>Mgmt</w:t>
      </w:r>
      <w:proofErr w:type="spellEnd"/>
      <w:r>
        <w:t xml:space="preserve"> of calcium disorders in acute phase</w:t>
      </w:r>
    </w:p>
    <w:p w:rsidR="009F0F76" w:rsidRDefault="00E63A1D" w:rsidP="009F0F76">
      <w:pPr>
        <w:pStyle w:val="ListParagraph"/>
        <w:numPr>
          <w:ilvl w:val="2"/>
          <w:numId w:val="11"/>
        </w:numPr>
      </w:pPr>
      <w:r>
        <w:t xml:space="preserve">Guidelines for hypo and </w:t>
      </w:r>
      <w:proofErr w:type="spellStart"/>
      <w:r>
        <w:t>hypercalcaemia</w:t>
      </w:r>
      <w:proofErr w:type="spellEnd"/>
    </w:p>
    <w:p w:rsidR="00E63A1D" w:rsidRDefault="00E63A1D" w:rsidP="00E63A1D">
      <w:pPr>
        <w:pStyle w:val="ListParagraph"/>
        <w:numPr>
          <w:ilvl w:val="0"/>
          <w:numId w:val="11"/>
        </w:numPr>
      </w:pPr>
      <w:r>
        <w:t>Case 3</w:t>
      </w:r>
    </w:p>
    <w:p w:rsidR="00E63A1D" w:rsidRDefault="00E63A1D" w:rsidP="00E63A1D">
      <w:pPr>
        <w:pStyle w:val="ListParagraph"/>
        <w:numPr>
          <w:ilvl w:val="1"/>
          <w:numId w:val="11"/>
        </w:numPr>
      </w:pPr>
      <w:r>
        <w:t>37yo Chinese Female</w:t>
      </w:r>
    </w:p>
    <w:p w:rsidR="00E63A1D" w:rsidRDefault="00E63A1D" w:rsidP="00E63A1D">
      <w:pPr>
        <w:pStyle w:val="ListParagraph"/>
        <w:numPr>
          <w:ilvl w:val="1"/>
          <w:numId w:val="11"/>
        </w:numPr>
      </w:pPr>
      <w:r>
        <w:t xml:space="preserve">1 day </w:t>
      </w:r>
      <w:proofErr w:type="spellStart"/>
      <w:r>
        <w:t>hx</w:t>
      </w:r>
      <w:proofErr w:type="spellEnd"/>
      <w:r>
        <w:t xml:space="preserve"> of </w:t>
      </w:r>
      <w:proofErr w:type="spellStart"/>
      <w:r>
        <w:t>abdo</w:t>
      </w:r>
      <w:proofErr w:type="spellEnd"/>
      <w:r>
        <w:t xml:space="preserve"> pain and vomiting</w:t>
      </w:r>
    </w:p>
    <w:p w:rsidR="00E63A1D" w:rsidRDefault="00E63A1D" w:rsidP="00E63A1D">
      <w:pPr>
        <w:pStyle w:val="ListParagraph"/>
        <w:numPr>
          <w:ilvl w:val="1"/>
          <w:numId w:val="11"/>
        </w:numPr>
      </w:pPr>
      <w:r>
        <w:t>P</w:t>
      </w:r>
      <w:r w:rsidR="00CD53FC">
        <w:t>ara 2</w:t>
      </w:r>
    </w:p>
    <w:p w:rsidR="00CD53FC" w:rsidRDefault="00CD53FC" w:rsidP="00E63A1D">
      <w:pPr>
        <w:pStyle w:val="ListParagraph"/>
        <w:numPr>
          <w:ilvl w:val="1"/>
          <w:numId w:val="11"/>
        </w:numPr>
      </w:pPr>
      <w:r>
        <w:t>Mild hypertension in recent pregnancy</w:t>
      </w:r>
    </w:p>
    <w:p w:rsidR="00CD53FC" w:rsidRDefault="00E347DB" w:rsidP="00E63A1D">
      <w:pPr>
        <w:pStyle w:val="ListParagraph"/>
        <w:numPr>
          <w:ilvl w:val="1"/>
          <w:numId w:val="11"/>
        </w:numPr>
      </w:pPr>
      <w:proofErr w:type="spellStart"/>
      <w:r>
        <w:t>Tachycardic</w:t>
      </w:r>
      <w:proofErr w:type="spellEnd"/>
      <w:r>
        <w:t xml:space="preserve">, pale, sweaty, </w:t>
      </w:r>
    </w:p>
    <w:p w:rsidR="00E347DB" w:rsidRDefault="00E347DB" w:rsidP="00E63A1D">
      <w:pPr>
        <w:pStyle w:val="ListParagraph"/>
        <w:numPr>
          <w:ilvl w:val="1"/>
          <w:numId w:val="11"/>
        </w:numPr>
      </w:pPr>
      <w:r>
        <w:t xml:space="preserve">WBC 21.7, </w:t>
      </w:r>
      <w:proofErr w:type="spellStart"/>
      <w:r>
        <w:t>Neut</w:t>
      </w:r>
      <w:proofErr w:type="spellEnd"/>
      <w:r>
        <w:t xml:space="preserve"> 18.6, </w:t>
      </w:r>
      <w:proofErr w:type="spellStart"/>
      <w:r>
        <w:t>Hb</w:t>
      </w:r>
      <w:proofErr w:type="spellEnd"/>
      <w:r>
        <w:t xml:space="preserve"> 143, Na 139, K 3.8, Urea 6.4, Cr 59, CRP 11.1</w:t>
      </w:r>
    </w:p>
    <w:p w:rsidR="00E347DB" w:rsidRDefault="00F5066C" w:rsidP="00E63A1D">
      <w:pPr>
        <w:pStyle w:val="ListParagraph"/>
        <w:numPr>
          <w:ilvl w:val="1"/>
          <w:numId w:val="11"/>
        </w:numPr>
      </w:pPr>
      <w:r>
        <w:t xml:space="preserve">Commenced on metoclopramide, IV fluids, IV </w:t>
      </w:r>
      <w:proofErr w:type="spellStart"/>
      <w:r>
        <w:t>augmentin</w:t>
      </w:r>
      <w:proofErr w:type="spellEnd"/>
    </w:p>
    <w:p w:rsidR="007E0A9D" w:rsidRDefault="007E0A9D" w:rsidP="00116167">
      <w:pPr>
        <w:pStyle w:val="ListParagraph"/>
        <w:numPr>
          <w:ilvl w:val="1"/>
          <w:numId w:val="11"/>
        </w:numPr>
      </w:pPr>
      <w:proofErr w:type="spellStart"/>
      <w:r>
        <w:t>Bilat</w:t>
      </w:r>
      <w:proofErr w:type="spellEnd"/>
      <w:r>
        <w:t xml:space="preserve"> ground glass changes on CT</w:t>
      </w:r>
    </w:p>
    <w:p w:rsidR="00894CB1" w:rsidRDefault="00116167" w:rsidP="000B5A76">
      <w:pPr>
        <w:pStyle w:val="ListParagraph"/>
        <w:numPr>
          <w:ilvl w:val="1"/>
          <w:numId w:val="11"/>
        </w:numPr>
      </w:pPr>
      <w:r>
        <w:t xml:space="preserve">Left adrenal </w:t>
      </w:r>
      <w:r w:rsidR="00C8445D">
        <w:t>mass found on left on abdo CT, heterogenous in appearance, ?pheochromocytoma</w:t>
      </w:r>
    </w:p>
    <w:p w:rsidR="00B62F80" w:rsidRDefault="00B62F80" w:rsidP="000B5A76">
      <w:pPr>
        <w:pStyle w:val="ListParagraph"/>
        <w:numPr>
          <w:ilvl w:val="1"/>
          <w:numId w:val="11"/>
        </w:numPr>
      </w:pPr>
      <w:r>
        <w:t xml:space="preserve">Plasma </w:t>
      </w:r>
      <w:proofErr w:type="spellStart"/>
      <w:r>
        <w:t>normetanephrine</w:t>
      </w:r>
      <w:proofErr w:type="spellEnd"/>
      <w:r>
        <w:t xml:space="preserve"> 10523, Plasma </w:t>
      </w:r>
      <w:proofErr w:type="spellStart"/>
      <w:r>
        <w:t>metanephrin</w:t>
      </w:r>
      <w:proofErr w:type="spellEnd"/>
      <w:r>
        <w:t xml:space="preserve"> 3000</w:t>
      </w:r>
    </w:p>
    <w:p w:rsidR="00B62F80" w:rsidRDefault="00B62F80" w:rsidP="00C337F1">
      <w:pPr>
        <w:pStyle w:val="ListParagraph"/>
        <w:numPr>
          <w:ilvl w:val="1"/>
          <w:numId w:val="11"/>
        </w:numPr>
      </w:pPr>
      <w:proofErr w:type="spellStart"/>
      <w:r>
        <w:t>Phaeochromocytoma</w:t>
      </w:r>
      <w:proofErr w:type="spellEnd"/>
      <w:r>
        <w:t>/</w:t>
      </w:r>
      <w:proofErr w:type="spellStart"/>
      <w:r>
        <w:t>paraganglioma</w:t>
      </w:r>
      <w:proofErr w:type="spellEnd"/>
      <w:r>
        <w:t xml:space="preserve"> (PPGL)</w:t>
      </w:r>
    </w:p>
    <w:p w:rsidR="00C337F1" w:rsidRDefault="00C337F1" w:rsidP="00C337F1">
      <w:pPr>
        <w:pStyle w:val="ListParagraph"/>
        <w:numPr>
          <w:ilvl w:val="1"/>
          <w:numId w:val="11"/>
        </w:numPr>
      </w:pPr>
      <w:proofErr w:type="spellStart"/>
      <w:r>
        <w:t>Phaeo</w:t>
      </w:r>
      <w:proofErr w:type="spellEnd"/>
      <w:r>
        <w:t xml:space="preserve"> crisis if haemodynamic instability</w:t>
      </w:r>
    </w:p>
    <w:p w:rsidR="00C337F1" w:rsidRDefault="00C337F1" w:rsidP="00C337F1">
      <w:pPr>
        <w:pStyle w:val="ListParagraph"/>
        <w:numPr>
          <w:ilvl w:val="2"/>
          <w:numId w:val="11"/>
        </w:numPr>
      </w:pPr>
      <w:r>
        <w:lastRenderedPageBreak/>
        <w:t>Type A and B depending on severity of instability and number of organ involvement</w:t>
      </w:r>
    </w:p>
    <w:p w:rsidR="00C337F1" w:rsidRDefault="00C337F1" w:rsidP="00C337F1">
      <w:pPr>
        <w:pStyle w:val="ListParagraph"/>
        <w:numPr>
          <w:ilvl w:val="1"/>
          <w:numId w:val="11"/>
        </w:numPr>
      </w:pPr>
      <w:r>
        <w:t>Deteriorates abruptly after returning from CT</w:t>
      </w:r>
    </w:p>
    <w:p w:rsidR="00C337F1" w:rsidRDefault="00990748" w:rsidP="00C337F1">
      <w:pPr>
        <w:pStyle w:val="ListParagraph"/>
        <w:numPr>
          <w:ilvl w:val="2"/>
          <w:numId w:val="11"/>
        </w:numPr>
      </w:pPr>
      <w:r>
        <w:t>Lactate 7.1, trop 8744</w:t>
      </w:r>
    </w:p>
    <w:p w:rsidR="004F04ED" w:rsidRDefault="004F04ED" w:rsidP="00C337F1">
      <w:pPr>
        <w:pStyle w:val="ListParagraph"/>
        <w:numPr>
          <w:ilvl w:val="2"/>
          <w:numId w:val="11"/>
        </w:numPr>
      </w:pPr>
      <w:r>
        <w:t>What’s caused it? Metoclopramide? Contrast? Antibiotics?</w:t>
      </w:r>
      <w:r w:rsidR="00245125">
        <w:t xml:space="preserve"> </w:t>
      </w:r>
    </w:p>
    <w:p w:rsidR="00245125" w:rsidRDefault="00245125" w:rsidP="00C337F1">
      <w:pPr>
        <w:pStyle w:val="ListParagraph"/>
        <w:numPr>
          <w:ilvl w:val="2"/>
          <w:numId w:val="11"/>
        </w:numPr>
      </w:pPr>
      <w:r>
        <w:t>Metoclopramide is a dopamine antagonist and can precipitate crisis!</w:t>
      </w:r>
    </w:p>
    <w:p w:rsidR="00245125" w:rsidRDefault="00AD6021" w:rsidP="00C337F1">
      <w:pPr>
        <w:pStyle w:val="ListParagraph"/>
        <w:numPr>
          <w:ilvl w:val="2"/>
          <w:numId w:val="11"/>
        </w:numPr>
      </w:pPr>
      <w:r>
        <w:t>Also beta-agonists, steroids, anaesthetic agents</w:t>
      </w:r>
    </w:p>
    <w:p w:rsidR="00AD6021" w:rsidRDefault="00AD6021" w:rsidP="00C337F1">
      <w:pPr>
        <w:pStyle w:val="ListParagraph"/>
        <w:numPr>
          <w:ilvl w:val="2"/>
          <w:numId w:val="11"/>
        </w:numPr>
      </w:pPr>
      <w:r>
        <w:t>Direct manipulation</w:t>
      </w:r>
      <w:r w:rsidR="00F51FAC">
        <w:t xml:space="preserve">, </w:t>
      </w:r>
      <w:r>
        <w:t>trauma</w:t>
      </w:r>
      <w:r w:rsidR="00F51FAC">
        <w:t xml:space="preserve">, </w:t>
      </w:r>
      <w:r>
        <w:t>non-adrenal surgery</w:t>
      </w:r>
      <w:r w:rsidR="00F51FAC">
        <w:t xml:space="preserve">, </w:t>
      </w:r>
      <w:r>
        <w:t xml:space="preserve">pregnancy also can cause </w:t>
      </w:r>
      <w:r w:rsidR="00F51FAC">
        <w:t>crisis</w:t>
      </w:r>
    </w:p>
    <w:p w:rsidR="00B14DB5" w:rsidRDefault="00F51FAC" w:rsidP="00613882">
      <w:pPr>
        <w:pStyle w:val="ListParagraph"/>
        <w:numPr>
          <w:ilvl w:val="2"/>
          <w:numId w:val="11"/>
        </w:numPr>
      </w:pPr>
      <w:r>
        <w:t>What should we offer this patient?</w:t>
      </w:r>
      <w:r w:rsidR="00803628">
        <w:t xml:space="preserve"> Cautious alpha blockade and bolus fluid resuscitation.  </w:t>
      </w:r>
      <w:proofErr w:type="spellStart"/>
      <w:r w:rsidR="00803628">
        <w:t>Phenoxybenzamine</w:t>
      </w:r>
      <w:proofErr w:type="spellEnd"/>
      <w:r w:rsidR="00B14DB5">
        <w:t xml:space="preserve"> (24hr half-life), </w:t>
      </w:r>
      <w:proofErr w:type="spellStart"/>
      <w:r w:rsidR="00B14DB5">
        <w:t>phentolamine</w:t>
      </w:r>
      <w:proofErr w:type="spellEnd"/>
      <w:r w:rsidR="00B14DB5">
        <w:t xml:space="preserve"> has shorter half-life.  Beware of shock!</w:t>
      </w:r>
      <w:r w:rsidR="00613882">
        <w:t xml:space="preserve">  This patient also had a cardiomyopathy</w:t>
      </w:r>
      <w:r w:rsidR="007469D3">
        <w:t xml:space="preserve">.  </w:t>
      </w:r>
    </w:p>
    <w:p w:rsidR="005D5EA2" w:rsidRDefault="005D5EA2" w:rsidP="00613882">
      <w:pPr>
        <w:pStyle w:val="ListParagraph"/>
        <w:numPr>
          <w:ilvl w:val="2"/>
          <w:numId w:val="11"/>
        </w:numPr>
      </w:pPr>
      <w:proofErr w:type="spellStart"/>
      <w:r>
        <w:t>Doxazocin</w:t>
      </w:r>
      <w:proofErr w:type="spellEnd"/>
      <w:r>
        <w:t xml:space="preserve"> and </w:t>
      </w:r>
      <w:proofErr w:type="spellStart"/>
      <w:r>
        <w:t>Ca</w:t>
      </w:r>
      <w:proofErr w:type="spellEnd"/>
      <w:r>
        <w:t>-channel blockers can also be used (no alpha blockers in France)</w:t>
      </w:r>
    </w:p>
    <w:p w:rsidR="005D5EA2" w:rsidRDefault="007905AB" w:rsidP="00613882">
      <w:pPr>
        <w:pStyle w:val="ListParagraph"/>
        <w:numPr>
          <w:ilvl w:val="2"/>
          <w:numId w:val="11"/>
        </w:numPr>
      </w:pPr>
      <w:r>
        <w:t>CUHFT PPGL Guidelines available on Merlin</w:t>
      </w:r>
    </w:p>
    <w:p w:rsidR="007905AB" w:rsidRDefault="00F761A4" w:rsidP="00613882">
      <w:pPr>
        <w:pStyle w:val="ListParagraph"/>
        <w:numPr>
          <w:ilvl w:val="2"/>
          <w:numId w:val="11"/>
        </w:numPr>
      </w:pPr>
      <w:r>
        <w:t>Learning points</w:t>
      </w:r>
    </w:p>
    <w:p w:rsidR="00F761A4" w:rsidRDefault="00F761A4" w:rsidP="00F761A4">
      <w:pPr>
        <w:pStyle w:val="ListParagraph"/>
        <w:numPr>
          <w:ilvl w:val="3"/>
          <w:numId w:val="11"/>
        </w:numPr>
      </w:pPr>
      <w:r>
        <w:t>Presentation</w:t>
      </w:r>
    </w:p>
    <w:p w:rsidR="00F761A4" w:rsidRDefault="00F761A4" w:rsidP="00F761A4">
      <w:pPr>
        <w:pStyle w:val="ListParagraph"/>
        <w:numPr>
          <w:ilvl w:val="3"/>
          <w:numId w:val="11"/>
        </w:numPr>
      </w:pPr>
      <w:r>
        <w:t>Precipitants of crisis</w:t>
      </w:r>
    </w:p>
    <w:p w:rsidR="00F761A4" w:rsidRDefault="00F761A4" w:rsidP="00F761A4">
      <w:pPr>
        <w:pStyle w:val="ListParagraph"/>
        <w:numPr>
          <w:ilvl w:val="3"/>
          <w:numId w:val="11"/>
        </w:numPr>
      </w:pPr>
      <w:r>
        <w:t xml:space="preserve">Acute </w:t>
      </w:r>
      <w:proofErr w:type="spellStart"/>
      <w:r>
        <w:t>mgmt</w:t>
      </w:r>
      <w:proofErr w:type="spellEnd"/>
    </w:p>
    <w:p w:rsidR="0068470C" w:rsidRDefault="00F761A4" w:rsidP="00446B52">
      <w:pPr>
        <w:pStyle w:val="ListParagraph"/>
        <w:numPr>
          <w:ilvl w:val="3"/>
          <w:numId w:val="11"/>
        </w:numPr>
      </w:pPr>
      <w:r>
        <w:t xml:space="preserve">Local </w:t>
      </w:r>
      <w:r w:rsidR="0068470C">
        <w:t>guidelines</w:t>
      </w:r>
    </w:p>
    <w:p w:rsidR="00446B52" w:rsidRDefault="003C54B9" w:rsidP="00446B52">
      <w:pPr>
        <w:pStyle w:val="ListParagraph"/>
        <w:numPr>
          <w:ilvl w:val="0"/>
          <w:numId w:val="11"/>
        </w:numPr>
      </w:pPr>
      <w:r>
        <w:t>HPA axis:</w:t>
      </w:r>
    </w:p>
    <w:p w:rsidR="003C54B9" w:rsidRDefault="003C54B9" w:rsidP="003C54B9">
      <w:pPr>
        <w:pStyle w:val="ListParagraph"/>
        <w:numPr>
          <w:ilvl w:val="1"/>
          <w:numId w:val="11"/>
        </w:numPr>
      </w:pPr>
      <w:r>
        <w:t xml:space="preserve">CRH -&gt; </w:t>
      </w:r>
      <w:r w:rsidR="00DD0F22">
        <w:t>+ACTH -&gt; +</w:t>
      </w:r>
      <w:proofErr w:type="spellStart"/>
      <w:r w:rsidR="00DD0F22">
        <w:t>Adrogens</w:t>
      </w:r>
      <w:proofErr w:type="spellEnd"/>
      <w:r w:rsidR="00721773">
        <w:t>/</w:t>
      </w:r>
      <w:r w:rsidR="00DD0F22">
        <w:t>aldosterone</w:t>
      </w:r>
      <w:r w:rsidR="00721773">
        <w:t>/Cortisol</w:t>
      </w:r>
    </w:p>
    <w:p w:rsidR="00721773" w:rsidRDefault="00721773" w:rsidP="003C54B9">
      <w:pPr>
        <w:pStyle w:val="ListParagraph"/>
        <w:numPr>
          <w:ilvl w:val="1"/>
          <w:numId w:val="11"/>
        </w:numPr>
      </w:pPr>
      <w:r>
        <w:t>Cortisol neg feeds back to suppress CRH</w:t>
      </w:r>
    </w:p>
    <w:p w:rsidR="00721773" w:rsidRDefault="005A440C" w:rsidP="00721773">
      <w:pPr>
        <w:pStyle w:val="ListParagraph"/>
        <w:numPr>
          <w:ilvl w:val="0"/>
          <w:numId w:val="11"/>
        </w:numPr>
      </w:pPr>
      <w:r>
        <w:t>Adrenal insufficiency</w:t>
      </w:r>
    </w:p>
    <w:p w:rsidR="005A440C" w:rsidRDefault="005A440C" w:rsidP="005A440C">
      <w:pPr>
        <w:pStyle w:val="ListParagraph"/>
        <w:numPr>
          <w:ilvl w:val="1"/>
          <w:numId w:val="11"/>
        </w:numPr>
      </w:pPr>
      <w:r>
        <w:t xml:space="preserve">Primary commonly has </w:t>
      </w:r>
      <w:proofErr w:type="spellStart"/>
      <w:r>
        <w:t>hyponatraemia</w:t>
      </w:r>
      <w:proofErr w:type="spellEnd"/>
    </w:p>
    <w:p w:rsidR="005A440C" w:rsidRDefault="005A440C" w:rsidP="005A440C">
      <w:pPr>
        <w:pStyle w:val="ListParagraph"/>
        <w:numPr>
          <w:ilvl w:val="1"/>
          <w:numId w:val="11"/>
        </w:numPr>
      </w:pPr>
      <w:r>
        <w:t>Secondary</w:t>
      </w:r>
    </w:p>
    <w:p w:rsidR="002D625B" w:rsidRDefault="002D625B" w:rsidP="002D625B">
      <w:pPr>
        <w:pStyle w:val="ListParagraph"/>
        <w:numPr>
          <w:ilvl w:val="2"/>
          <w:numId w:val="11"/>
        </w:numPr>
      </w:pPr>
      <w:r>
        <w:t xml:space="preserve">Steroids either </w:t>
      </w:r>
      <w:r w:rsidR="00CA550F">
        <w:t xml:space="preserve">from </w:t>
      </w:r>
      <w:r>
        <w:t xml:space="preserve">medical treatment or in </w:t>
      </w:r>
      <w:r w:rsidR="00CA550F">
        <w:t>anabolic steroid users</w:t>
      </w:r>
    </w:p>
    <w:p w:rsidR="002D625B" w:rsidRDefault="00CA550F" w:rsidP="002D625B">
      <w:pPr>
        <w:pStyle w:val="ListParagraph"/>
        <w:numPr>
          <w:ilvl w:val="2"/>
          <w:numId w:val="11"/>
        </w:numPr>
      </w:pPr>
      <w:r>
        <w:t xml:space="preserve">Don’t tend to get the </w:t>
      </w:r>
      <w:r w:rsidR="00C80365">
        <w:t>electrolyte abnormalities that is seen in primary insufficiency</w:t>
      </w:r>
    </w:p>
    <w:p w:rsidR="00C80365" w:rsidRDefault="002D198B" w:rsidP="00C80365">
      <w:pPr>
        <w:pStyle w:val="ListParagraph"/>
        <w:numPr>
          <w:ilvl w:val="1"/>
          <w:numId w:val="11"/>
        </w:numPr>
      </w:pPr>
      <w:r>
        <w:t>Groups at risk:</w:t>
      </w:r>
    </w:p>
    <w:p w:rsidR="002D198B" w:rsidRDefault="002D198B" w:rsidP="002D198B">
      <w:pPr>
        <w:pStyle w:val="ListParagraph"/>
        <w:numPr>
          <w:ilvl w:val="2"/>
          <w:numId w:val="11"/>
        </w:numPr>
      </w:pPr>
      <w:r>
        <w:t xml:space="preserve">Recent repeated courses, </w:t>
      </w:r>
      <w:proofErr w:type="spellStart"/>
      <w:r>
        <w:t>esp</w:t>
      </w:r>
      <w:proofErr w:type="spellEnd"/>
      <w:r>
        <w:t xml:space="preserve"> if &gt;3weeks</w:t>
      </w:r>
    </w:p>
    <w:p w:rsidR="002D198B" w:rsidRDefault="0048048C" w:rsidP="002D198B">
      <w:pPr>
        <w:pStyle w:val="ListParagraph"/>
        <w:numPr>
          <w:ilvl w:val="2"/>
          <w:numId w:val="11"/>
        </w:numPr>
      </w:pPr>
      <w:r>
        <w:lastRenderedPageBreak/>
        <w:t>Taken a short course within 1yr of stopping long term OCS</w:t>
      </w:r>
    </w:p>
    <w:p w:rsidR="0048048C" w:rsidRDefault="0048048C" w:rsidP="002D198B">
      <w:pPr>
        <w:pStyle w:val="ListParagraph"/>
        <w:numPr>
          <w:ilvl w:val="2"/>
          <w:numId w:val="11"/>
        </w:numPr>
      </w:pPr>
      <w:r>
        <w:t xml:space="preserve">Received &gt;40mg daily </w:t>
      </w:r>
      <w:proofErr w:type="spellStart"/>
      <w:r>
        <w:t>pred</w:t>
      </w:r>
      <w:proofErr w:type="spellEnd"/>
      <w:r>
        <w:t xml:space="preserve"> or equivalent</w:t>
      </w:r>
    </w:p>
    <w:p w:rsidR="0048048C" w:rsidRDefault="00451A34" w:rsidP="002D198B">
      <w:pPr>
        <w:pStyle w:val="ListParagraph"/>
        <w:numPr>
          <w:ilvl w:val="2"/>
          <w:numId w:val="11"/>
        </w:numPr>
      </w:pPr>
      <w:r>
        <w:t>Received &gt;3 weeks of treatment</w:t>
      </w:r>
    </w:p>
    <w:p w:rsidR="00451A34" w:rsidRDefault="00451A34" w:rsidP="00451A34">
      <w:pPr>
        <w:pStyle w:val="ListParagraph"/>
        <w:numPr>
          <w:ilvl w:val="1"/>
          <w:numId w:val="11"/>
        </w:numPr>
      </w:pPr>
      <w:proofErr w:type="spellStart"/>
      <w:r>
        <w:t>Synacthen</w:t>
      </w:r>
      <w:proofErr w:type="spellEnd"/>
      <w:r>
        <w:t xml:space="preserve"> test</w:t>
      </w:r>
    </w:p>
    <w:p w:rsidR="00451A34" w:rsidRDefault="00451A34" w:rsidP="00451A34">
      <w:pPr>
        <w:pStyle w:val="ListParagraph"/>
        <w:numPr>
          <w:ilvl w:val="2"/>
          <w:numId w:val="11"/>
        </w:numPr>
      </w:pPr>
      <w:r>
        <w:t>250mcg IM</w:t>
      </w:r>
      <w:r w:rsidR="00D274C6">
        <w:t xml:space="preserve"> or IV at 0900hrs</w:t>
      </w:r>
    </w:p>
    <w:p w:rsidR="00D274C6" w:rsidRDefault="00D274C6" w:rsidP="006166B2">
      <w:pPr>
        <w:pStyle w:val="ListParagraph"/>
        <w:numPr>
          <w:ilvl w:val="2"/>
          <w:numId w:val="11"/>
        </w:numPr>
      </w:pPr>
      <w:r>
        <w:t>Measure after 30-60 minutes (cortisol)</w:t>
      </w:r>
    </w:p>
    <w:p w:rsidR="006166B2" w:rsidRDefault="006166B2" w:rsidP="006166B2">
      <w:pPr>
        <w:pStyle w:val="ListParagraph"/>
        <w:numPr>
          <w:ilvl w:val="2"/>
          <w:numId w:val="11"/>
        </w:numPr>
      </w:pPr>
      <w:r>
        <w:t>&lt;250 is fail, &gt;400 normal</w:t>
      </w:r>
    </w:p>
    <w:p w:rsidR="006166B2" w:rsidRDefault="00C34554" w:rsidP="006166B2">
      <w:pPr>
        <w:pStyle w:val="ListParagraph"/>
        <w:numPr>
          <w:ilvl w:val="1"/>
          <w:numId w:val="11"/>
        </w:numPr>
      </w:pPr>
      <w:r>
        <w:t>Sick day rules:</w:t>
      </w:r>
    </w:p>
    <w:p w:rsidR="00C34554" w:rsidRDefault="00C34554" w:rsidP="00C34554">
      <w:pPr>
        <w:pStyle w:val="ListParagraph"/>
        <w:numPr>
          <w:ilvl w:val="2"/>
          <w:numId w:val="11"/>
        </w:numPr>
      </w:pPr>
      <w:r>
        <w:t>Temp &gt;37.5, or if need to be off work, then double dose of steroids</w:t>
      </w:r>
    </w:p>
    <w:p w:rsidR="00C34554" w:rsidRDefault="00B34994" w:rsidP="00C34554">
      <w:pPr>
        <w:pStyle w:val="ListParagraph"/>
        <w:numPr>
          <w:ilvl w:val="2"/>
          <w:numId w:val="11"/>
        </w:numPr>
      </w:pPr>
      <w:r>
        <w:t>If vomits within 1hr of taking, then take another dose</w:t>
      </w:r>
    </w:p>
    <w:p w:rsidR="00B34994" w:rsidRDefault="00B34994" w:rsidP="00C34554">
      <w:pPr>
        <w:pStyle w:val="ListParagraph"/>
        <w:numPr>
          <w:ilvl w:val="2"/>
          <w:numId w:val="11"/>
        </w:numPr>
      </w:pPr>
      <w:r>
        <w:t>Diarrhoea, double daily dose</w:t>
      </w:r>
    </w:p>
    <w:p w:rsidR="00B34994" w:rsidRDefault="00B34994" w:rsidP="00C34554">
      <w:pPr>
        <w:pStyle w:val="ListParagraph"/>
        <w:numPr>
          <w:ilvl w:val="2"/>
          <w:numId w:val="11"/>
        </w:numPr>
      </w:pPr>
      <w:r>
        <w:t>General stress – no change</w:t>
      </w:r>
    </w:p>
    <w:p w:rsidR="00993384" w:rsidRDefault="00993384" w:rsidP="00C34554">
      <w:pPr>
        <w:pStyle w:val="ListParagraph"/>
        <w:numPr>
          <w:ilvl w:val="2"/>
          <w:numId w:val="11"/>
        </w:numPr>
      </w:pPr>
      <w:r>
        <w:t>Tapering 20/10/10</w:t>
      </w:r>
    </w:p>
    <w:p w:rsidR="00993384" w:rsidRDefault="00993384" w:rsidP="00993384">
      <w:pPr>
        <w:pStyle w:val="ListParagraph"/>
        <w:numPr>
          <w:ilvl w:val="1"/>
          <w:numId w:val="11"/>
        </w:numPr>
      </w:pPr>
      <w:r>
        <w:t>Peri-operative cover</w:t>
      </w:r>
    </w:p>
    <w:p w:rsidR="00993384" w:rsidRDefault="00993384" w:rsidP="00993384">
      <w:pPr>
        <w:pStyle w:val="ListParagraph"/>
        <w:numPr>
          <w:ilvl w:val="2"/>
          <w:numId w:val="11"/>
        </w:numPr>
      </w:pPr>
      <w:r>
        <w:t xml:space="preserve">Minor </w:t>
      </w:r>
      <w:proofErr w:type="spellStart"/>
      <w:r>
        <w:t>sx</w:t>
      </w:r>
      <w:proofErr w:type="spellEnd"/>
      <w:r>
        <w:t>: double dose on the day, then back to normal</w:t>
      </w:r>
    </w:p>
    <w:p w:rsidR="00993384" w:rsidRDefault="00993384" w:rsidP="00993384">
      <w:pPr>
        <w:pStyle w:val="ListParagraph"/>
        <w:numPr>
          <w:ilvl w:val="2"/>
          <w:numId w:val="11"/>
        </w:numPr>
      </w:pPr>
      <w:r>
        <w:t xml:space="preserve">Major </w:t>
      </w:r>
      <w:proofErr w:type="spellStart"/>
      <w:r>
        <w:t>sx</w:t>
      </w:r>
      <w:proofErr w:type="spellEnd"/>
      <w:r>
        <w:t>: 100mg hydrocortisone on induction</w:t>
      </w:r>
    </w:p>
    <w:p w:rsidR="00993384" w:rsidRDefault="00310A28" w:rsidP="00310A28">
      <w:pPr>
        <w:pStyle w:val="ListParagraph"/>
        <w:numPr>
          <w:ilvl w:val="1"/>
          <w:numId w:val="11"/>
        </w:numPr>
      </w:pPr>
      <w:r>
        <w:t>Emergency Pack</w:t>
      </w:r>
    </w:p>
    <w:p w:rsidR="00310A28" w:rsidRDefault="00310A28" w:rsidP="00310A28">
      <w:pPr>
        <w:pStyle w:val="ListParagraph"/>
        <w:numPr>
          <w:ilvl w:val="2"/>
          <w:numId w:val="11"/>
        </w:numPr>
      </w:pPr>
      <w:r>
        <w:t xml:space="preserve">100mg </w:t>
      </w:r>
      <w:proofErr w:type="spellStart"/>
      <w:r>
        <w:t>hydrocort</w:t>
      </w:r>
      <w:proofErr w:type="spellEnd"/>
      <w:r>
        <w:t xml:space="preserve"> to be administered IM</w:t>
      </w:r>
    </w:p>
    <w:p w:rsidR="00310A28" w:rsidRDefault="00310A28" w:rsidP="00310A28">
      <w:pPr>
        <w:pStyle w:val="ListParagraph"/>
        <w:numPr>
          <w:ilvl w:val="2"/>
          <w:numId w:val="11"/>
        </w:numPr>
      </w:pPr>
      <w:r>
        <w:t>Have with if travelling</w:t>
      </w:r>
    </w:p>
    <w:p w:rsidR="00310A28" w:rsidRDefault="00310A28" w:rsidP="00310A28">
      <w:pPr>
        <w:pStyle w:val="ListParagraph"/>
        <w:numPr>
          <w:ilvl w:val="2"/>
          <w:numId w:val="11"/>
        </w:numPr>
      </w:pPr>
      <w:r>
        <w:t>Ensure medicine is in date</w:t>
      </w:r>
    </w:p>
    <w:p w:rsidR="00310A28" w:rsidRDefault="00CA713B" w:rsidP="00310A28">
      <w:pPr>
        <w:pStyle w:val="ListParagraph"/>
        <w:numPr>
          <w:ilvl w:val="1"/>
          <w:numId w:val="11"/>
        </w:numPr>
      </w:pPr>
      <w:r>
        <w:t>Learning Points</w:t>
      </w:r>
    </w:p>
    <w:p w:rsidR="00CA713B" w:rsidRDefault="00CA713B" w:rsidP="00CA713B">
      <w:pPr>
        <w:pStyle w:val="ListParagraph"/>
        <w:numPr>
          <w:ilvl w:val="2"/>
          <w:numId w:val="11"/>
        </w:numPr>
      </w:pPr>
      <w:r>
        <w:t xml:space="preserve">Causes of </w:t>
      </w:r>
      <w:proofErr w:type="spellStart"/>
      <w:r>
        <w:t>hypoadrenalism</w:t>
      </w:r>
      <w:proofErr w:type="spellEnd"/>
    </w:p>
    <w:p w:rsidR="00CA713B" w:rsidRDefault="00CA713B" w:rsidP="00CA713B">
      <w:pPr>
        <w:pStyle w:val="ListParagraph"/>
        <w:numPr>
          <w:ilvl w:val="2"/>
          <w:numId w:val="11"/>
        </w:numPr>
      </w:pPr>
      <w:r>
        <w:t>Acute management</w:t>
      </w:r>
    </w:p>
    <w:p w:rsidR="00CA713B" w:rsidRDefault="00CA713B" w:rsidP="00CA713B">
      <w:pPr>
        <w:pStyle w:val="ListParagraph"/>
        <w:numPr>
          <w:ilvl w:val="2"/>
          <w:numId w:val="11"/>
        </w:numPr>
      </w:pPr>
      <w:r>
        <w:t xml:space="preserve">Testing for </w:t>
      </w:r>
      <w:proofErr w:type="spellStart"/>
      <w:r>
        <w:t>hypoadrenalism</w:t>
      </w:r>
      <w:proofErr w:type="spellEnd"/>
    </w:p>
    <w:p w:rsidR="00CA713B" w:rsidRDefault="00CA713B" w:rsidP="00CA713B">
      <w:pPr>
        <w:pStyle w:val="ListParagraph"/>
        <w:numPr>
          <w:ilvl w:val="2"/>
          <w:numId w:val="11"/>
        </w:numPr>
      </w:pPr>
      <w:r>
        <w:t>Local policy re sick days, education, etc</w:t>
      </w:r>
    </w:p>
    <w:p w:rsidR="00CA713B" w:rsidRDefault="00095CE1" w:rsidP="00095CE1">
      <w:r>
        <w:t xml:space="preserve">HHS and </w:t>
      </w:r>
      <w:r w:rsidR="007D1C88">
        <w:t xml:space="preserve">Adult DKA (Dr </w:t>
      </w:r>
      <w:proofErr w:type="spellStart"/>
      <w:r w:rsidR="007D1C88">
        <w:t>Vishakha</w:t>
      </w:r>
      <w:proofErr w:type="spellEnd"/>
      <w:r w:rsidR="007D1C88">
        <w:t xml:space="preserve"> </w:t>
      </w:r>
      <w:proofErr w:type="spellStart"/>
      <w:r w:rsidR="007D1C88">
        <w:t>Bansiya</w:t>
      </w:r>
      <w:proofErr w:type="spellEnd"/>
      <w:r w:rsidR="007D1C88">
        <w:t>, Endocrine Cons)</w:t>
      </w:r>
    </w:p>
    <w:p w:rsidR="007D1C88" w:rsidRDefault="00422FBF" w:rsidP="007D1C88">
      <w:pPr>
        <w:pStyle w:val="ListParagraph"/>
        <w:numPr>
          <w:ilvl w:val="0"/>
          <w:numId w:val="12"/>
        </w:numPr>
      </w:pPr>
      <w:r>
        <w:t>Pollev.com/rotacoordina797</w:t>
      </w:r>
    </w:p>
    <w:p w:rsidR="00FE4E71" w:rsidRDefault="00522FB2" w:rsidP="007D1C88">
      <w:pPr>
        <w:pStyle w:val="ListParagraph"/>
        <w:numPr>
          <w:ilvl w:val="0"/>
          <w:numId w:val="12"/>
        </w:numPr>
      </w:pPr>
      <w:r>
        <w:t>Case 1:</w:t>
      </w:r>
    </w:p>
    <w:p w:rsidR="00522FB2" w:rsidRDefault="00522FB2" w:rsidP="00522FB2">
      <w:pPr>
        <w:pStyle w:val="ListParagraph"/>
        <w:numPr>
          <w:ilvl w:val="1"/>
          <w:numId w:val="12"/>
        </w:numPr>
      </w:pPr>
      <w:r>
        <w:t>53M, T2DM</w:t>
      </w:r>
      <w:r w:rsidR="00D34745">
        <w:t xml:space="preserve"> (dx 35), insulin for past 6 years</w:t>
      </w:r>
    </w:p>
    <w:p w:rsidR="00D34745" w:rsidRDefault="00D34745" w:rsidP="00522FB2">
      <w:pPr>
        <w:pStyle w:val="ListParagraph"/>
        <w:numPr>
          <w:ilvl w:val="1"/>
          <w:numId w:val="12"/>
        </w:numPr>
      </w:pPr>
      <w:r>
        <w:t xml:space="preserve">Chest infections due to fistula between stomach and left </w:t>
      </w:r>
      <w:proofErr w:type="spellStart"/>
      <w:r>
        <w:t>hemidiaphragm</w:t>
      </w:r>
      <w:proofErr w:type="spellEnd"/>
    </w:p>
    <w:p w:rsidR="00D34745" w:rsidRDefault="00EE455E" w:rsidP="00522FB2">
      <w:pPr>
        <w:pStyle w:val="ListParagraph"/>
        <w:numPr>
          <w:ilvl w:val="1"/>
          <w:numId w:val="12"/>
        </w:numPr>
      </w:pPr>
      <w:r>
        <w:t xml:space="preserve">PH 7.1, bicarb 3.5, </w:t>
      </w:r>
      <w:r w:rsidR="00565457">
        <w:t>pCO2 1.5</w:t>
      </w:r>
      <w:r w:rsidR="007C3E81">
        <w:t xml:space="preserve">, </w:t>
      </w:r>
      <w:r>
        <w:t xml:space="preserve">BE -23.8, AG </w:t>
      </w:r>
      <w:r w:rsidR="00C45037">
        <w:t>31.5</w:t>
      </w:r>
      <w:r w:rsidR="002908A4">
        <w:t xml:space="preserve">, </w:t>
      </w:r>
      <w:proofErr w:type="spellStart"/>
      <w:r w:rsidR="008265CF">
        <w:t>Glu</w:t>
      </w:r>
      <w:proofErr w:type="spellEnd"/>
      <w:r w:rsidR="008265CF">
        <w:t xml:space="preserve"> 9.4</w:t>
      </w:r>
      <w:r w:rsidR="002908A4">
        <w:t xml:space="preserve"> raised ketones</w:t>
      </w:r>
      <w:r w:rsidR="008265CF">
        <w:t xml:space="preserve"> 4.9, Na 142, K 4.8, Cl 111.8</w:t>
      </w:r>
    </w:p>
    <w:p w:rsidR="002908A4" w:rsidRDefault="007C3E81" w:rsidP="00CB38CE">
      <w:pPr>
        <w:pStyle w:val="ListParagraph"/>
        <w:numPr>
          <w:ilvl w:val="1"/>
          <w:numId w:val="12"/>
        </w:numPr>
      </w:pPr>
      <w:r>
        <w:lastRenderedPageBreak/>
        <w:t>Is this DKA?</w:t>
      </w:r>
      <w:r w:rsidR="002908A4">
        <w:t xml:space="preserve"> Yes!</w:t>
      </w:r>
    </w:p>
    <w:p w:rsidR="00CB38CE" w:rsidRDefault="00CB38CE" w:rsidP="00CB38CE">
      <w:pPr>
        <w:pStyle w:val="ListParagraph"/>
        <w:numPr>
          <w:ilvl w:val="0"/>
          <w:numId w:val="12"/>
        </w:numPr>
      </w:pPr>
      <w:r>
        <w:t>Diagnosis</w:t>
      </w:r>
    </w:p>
    <w:p w:rsidR="00CB38CE" w:rsidRDefault="00CB38CE" w:rsidP="00CB38CE">
      <w:pPr>
        <w:pStyle w:val="ListParagraph"/>
        <w:numPr>
          <w:ilvl w:val="1"/>
          <w:numId w:val="12"/>
        </w:numPr>
      </w:pPr>
      <w:r>
        <w:t>Hyperglycaemia: &gt;11mmol/L or known DM</w:t>
      </w:r>
    </w:p>
    <w:p w:rsidR="00CB38CE" w:rsidRDefault="00CB38CE" w:rsidP="00CB38CE">
      <w:pPr>
        <w:pStyle w:val="ListParagraph"/>
        <w:numPr>
          <w:ilvl w:val="1"/>
          <w:numId w:val="12"/>
        </w:numPr>
      </w:pPr>
      <w:r>
        <w:t>Ketosis: &gt;</w:t>
      </w:r>
      <w:r w:rsidR="00AA36AE">
        <w:t xml:space="preserve"> or = to 3</w:t>
      </w:r>
    </w:p>
    <w:p w:rsidR="00AA36AE" w:rsidRDefault="00AA36AE" w:rsidP="00CB38CE">
      <w:pPr>
        <w:pStyle w:val="ListParagraph"/>
        <w:numPr>
          <w:ilvl w:val="1"/>
          <w:numId w:val="12"/>
        </w:numPr>
      </w:pPr>
      <w:r>
        <w:t>Acidosis: &lt; or = to 7.3</w:t>
      </w:r>
    </w:p>
    <w:p w:rsidR="00EE1DE2" w:rsidRDefault="00EE1DE2" w:rsidP="00AA36AE">
      <w:pPr>
        <w:pStyle w:val="ListParagraph"/>
        <w:numPr>
          <w:ilvl w:val="0"/>
          <w:numId w:val="12"/>
        </w:numPr>
      </w:pPr>
      <w:r>
        <w:t>How does DKA develop?</w:t>
      </w:r>
    </w:p>
    <w:p w:rsidR="00AA36AE" w:rsidRDefault="00AA36AE" w:rsidP="00EE1DE2">
      <w:pPr>
        <w:pStyle w:val="ListParagraph"/>
        <w:numPr>
          <w:ilvl w:val="1"/>
          <w:numId w:val="12"/>
        </w:numPr>
      </w:pPr>
      <w:r>
        <w:t>Insulin acts as key to the channel to allow glucose to enter cell</w:t>
      </w:r>
    </w:p>
    <w:p w:rsidR="00AA36AE" w:rsidRDefault="00394322" w:rsidP="00AA36AE">
      <w:pPr>
        <w:pStyle w:val="ListParagraph"/>
        <w:numPr>
          <w:ilvl w:val="1"/>
          <w:numId w:val="12"/>
        </w:numPr>
      </w:pPr>
      <w:r>
        <w:t>If no insulin around, the inside of cells does not see the glucose, and goes into starvation mode</w:t>
      </w:r>
    </w:p>
    <w:p w:rsidR="00C64919" w:rsidRDefault="00C64919" w:rsidP="00401B95">
      <w:pPr>
        <w:pStyle w:val="ListParagraph"/>
        <w:numPr>
          <w:ilvl w:val="1"/>
          <w:numId w:val="12"/>
        </w:numPr>
      </w:pPr>
      <w:r>
        <w:t>Protein, fat, and glycogen stores all break down</w:t>
      </w:r>
    </w:p>
    <w:p w:rsidR="00401B95" w:rsidRDefault="009A2B5C" w:rsidP="00401B95">
      <w:pPr>
        <w:pStyle w:val="ListParagraph"/>
        <w:numPr>
          <w:ilvl w:val="1"/>
          <w:numId w:val="12"/>
        </w:numPr>
      </w:pPr>
      <w:proofErr w:type="spellStart"/>
      <w:r>
        <w:t>Lypolysis</w:t>
      </w:r>
      <w:proofErr w:type="spellEnd"/>
      <w:r>
        <w:t xml:space="preserve"> produces the ketosis and ketoacidosis</w:t>
      </w:r>
    </w:p>
    <w:p w:rsidR="009A2B5C" w:rsidRDefault="00D51EBE" w:rsidP="00401B95">
      <w:pPr>
        <w:pStyle w:val="ListParagraph"/>
        <w:numPr>
          <w:ilvl w:val="1"/>
          <w:numId w:val="12"/>
        </w:numPr>
      </w:pPr>
      <w:r>
        <w:t>Acidosis without ketones is not DKA</w:t>
      </w:r>
    </w:p>
    <w:p w:rsidR="00D51EBE" w:rsidRDefault="00323383" w:rsidP="00401B95">
      <w:pPr>
        <w:pStyle w:val="ListParagraph"/>
        <w:numPr>
          <w:ilvl w:val="1"/>
          <w:numId w:val="12"/>
        </w:numPr>
      </w:pPr>
      <w:r>
        <w:t>Ketosis without acidosis is not DKA</w:t>
      </w:r>
    </w:p>
    <w:p w:rsidR="00262C9D" w:rsidRDefault="00323383" w:rsidP="006C09CC">
      <w:pPr>
        <w:pStyle w:val="ListParagraph"/>
        <w:numPr>
          <w:ilvl w:val="1"/>
          <w:numId w:val="12"/>
        </w:numPr>
      </w:pPr>
      <w:r>
        <w:t xml:space="preserve">But </w:t>
      </w:r>
      <w:proofErr w:type="spellStart"/>
      <w:r>
        <w:t>Keto</w:t>
      </w:r>
      <w:proofErr w:type="spellEnd"/>
      <w:r>
        <w:t xml:space="preserve">-Acidosis without raised BM, </w:t>
      </w:r>
      <w:r w:rsidR="00262C9D">
        <w:t>yes this can be DKA!</w:t>
      </w:r>
    </w:p>
    <w:p w:rsidR="006C09CC" w:rsidRDefault="006C09CC" w:rsidP="006C09CC">
      <w:pPr>
        <w:pStyle w:val="ListParagraph"/>
        <w:numPr>
          <w:ilvl w:val="0"/>
          <w:numId w:val="12"/>
        </w:numPr>
      </w:pPr>
      <w:r>
        <w:t>SGLT2 inhibitors</w:t>
      </w:r>
      <w:r w:rsidR="00680AF0">
        <w:t xml:space="preserve"> (</w:t>
      </w:r>
      <w:proofErr w:type="spellStart"/>
      <w:r w:rsidR="00680AF0">
        <w:t>eg</w:t>
      </w:r>
      <w:proofErr w:type="spellEnd"/>
      <w:r w:rsidR="00680AF0">
        <w:t xml:space="preserve"> </w:t>
      </w:r>
      <w:proofErr w:type="spellStart"/>
      <w:r w:rsidR="00680AF0">
        <w:t>empagliflozin</w:t>
      </w:r>
      <w:proofErr w:type="spellEnd"/>
      <w:r w:rsidR="00680AF0">
        <w:t xml:space="preserve">, </w:t>
      </w:r>
      <w:proofErr w:type="spellStart"/>
      <w:r w:rsidR="00680AF0">
        <w:t>canagliflozin</w:t>
      </w:r>
      <w:proofErr w:type="spellEnd"/>
      <w:r w:rsidR="00680AF0">
        <w:t>)</w:t>
      </w:r>
    </w:p>
    <w:p w:rsidR="006C09CC" w:rsidRDefault="006C09CC" w:rsidP="006C09CC">
      <w:pPr>
        <w:pStyle w:val="ListParagraph"/>
        <w:numPr>
          <w:ilvl w:val="1"/>
          <w:numId w:val="12"/>
        </w:numPr>
      </w:pPr>
      <w:r>
        <w:t>Used in T2DM, soon to be licensed for T1DM</w:t>
      </w:r>
    </w:p>
    <w:p w:rsidR="006C09CC" w:rsidRDefault="004F0C25" w:rsidP="006C09CC">
      <w:pPr>
        <w:pStyle w:val="ListParagraph"/>
        <w:numPr>
          <w:ilvl w:val="1"/>
          <w:numId w:val="12"/>
        </w:numPr>
      </w:pPr>
      <w:r>
        <w:t xml:space="preserve">SGLT2 </w:t>
      </w:r>
      <w:r w:rsidR="004843C1">
        <w:t>channels</w:t>
      </w:r>
      <w:r>
        <w:t xml:space="preserve"> in the distal segment of proximal tubules</w:t>
      </w:r>
    </w:p>
    <w:p w:rsidR="004843C1" w:rsidRDefault="004843C1" w:rsidP="003934E2">
      <w:pPr>
        <w:pStyle w:val="ListParagraph"/>
        <w:numPr>
          <w:ilvl w:val="1"/>
          <w:numId w:val="12"/>
        </w:numPr>
      </w:pPr>
      <w:r>
        <w:t xml:space="preserve">Can result in </w:t>
      </w:r>
      <w:proofErr w:type="spellStart"/>
      <w:r>
        <w:t>euglycaemic</w:t>
      </w:r>
      <w:proofErr w:type="spellEnd"/>
      <w:r>
        <w:t xml:space="preserve"> DKA</w:t>
      </w:r>
    </w:p>
    <w:p w:rsidR="008274D5" w:rsidRDefault="00832F7E" w:rsidP="00092D64">
      <w:pPr>
        <w:pStyle w:val="ListParagraph"/>
        <w:numPr>
          <w:ilvl w:val="0"/>
          <w:numId w:val="12"/>
        </w:numPr>
      </w:pPr>
      <w:r>
        <w:t>DKA mon</w:t>
      </w:r>
      <w:r w:rsidR="008274D5">
        <w:t>itoring and Tx</w:t>
      </w:r>
    </w:p>
    <w:p w:rsidR="00092D64" w:rsidRDefault="00B80FD5" w:rsidP="00B80FD5">
      <w:pPr>
        <w:pStyle w:val="ListParagraph"/>
        <w:numPr>
          <w:ilvl w:val="1"/>
          <w:numId w:val="12"/>
        </w:numPr>
      </w:pPr>
      <w:r>
        <w:t>0.9% NaCl +/- potassium replacement</w:t>
      </w:r>
    </w:p>
    <w:p w:rsidR="00B80FD5" w:rsidRDefault="00B80FD5" w:rsidP="00B80FD5">
      <w:pPr>
        <w:pStyle w:val="ListParagraph"/>
        <w:numPr>
          <w:ilvl w:val="1"/>
          <w:numId w:val="12"/>
        </w:numPr>
      </w:pPr>
      <w:r>
        <w:t xml:space="preserve">Fixed rate insulin infusion </w:t>
      </w:r>
      <w:r w:rsidR="00402754">
        <w:t>0.1</w:t>
      </w:r>
      <w:r w:rsidR="00C252BB">
        <w:t>unit/kg/hr</w:t>
      </w:r>
    </w:p>
    <w:p w:rsidR="00C252BB" w:rsidRDefault="00DC1561" w:rsidP="00C252BB">
      <w:pPr>
        <w:pStyle w:val="ListParagraph"/>
        <w:numPr>
          <w:ilvl w:val="0"/>
          <w:numId w:val="12"/>
        </w:numPr>
      </w:pPr>
      <w:r>
        <w:t>Case 2: HHS</w:t>
      </w:r>
    </w:p>
    <w:p w:rsidR="00DC1561" w:rsidRDefault="00DC1561" w:rsidP="00DC1561">
      <w:pPr>
        <w:pStyle w:val="ListParagraph"/>
        <w:numPr>
          <w:ilvl w:val="1"/>
          <w:numId w:val="12"/>
        </w:numPr>
      </w:pPr>
      <w:r>
        <w:t>36M, Asian</w:t>
      </w:r>
    </w:p>
    <w:p w:rsidR="00DC1561" w:rsidRDefault="007F7269" w:rsidP="00DC1561">
      <w:pPr>
        <w:pStyle w:val="ListParagraph"/>
        <w:numPr>
          <w:ilvl w:val="1"/>
          <w:numId w:val="12"/>
        </w:numPr>
      </w:pPr>
      <w:r>
        <w:t>Schizophrenia – on dual antipsychotic</w:t>
      </w:r>
    </w:p>
    <w:p w:rsidR="007F7269" w:rsidRDefault="007F7269" w:rsidP="00DC1561">
      <w:pPr>
        <w:pStyle w:val="ListParagraph"/>
        <w:numPr>
          <w:ilvl w:val="1"/>
          <w:numId w:val="12"/>
        </w:numPr>
      </w:pPr>
      <w:r>
        <w:t xml:space="preserve">2wk </w:t>
      </w:r>
      <w:proofErr w:type="spellStart"/>
      <w:r>
        <w:t>hx</w:t>
      </w:r>
      <w:proofErr w:type="spellEnd"/>
      <w:r>
        <w:t xml:space="preserve"> of sore throat, generally unwell</w:t>
      </w:r>
    </w:p>
    <w:p w:rsidR="007F7269" w:rsidRDefault="007F7269" w:rsidP="00DC1561">
      <w:pPr>
        <w:pStyle w:val="ListParagraph"/>
        <w:numPr>
          <w:ilvl w:val="1"/>
          <w:numId w:val="12"/>
        </w:numPr>
      </w:pPr>
      <w:r>
        <w:t>Found collapsed in room</w:t>
      </w:r>
    </w:p>
    <w:p w:rsidR="007F7269" w:rsidRDefault="007F7269" w:rsidP="00DC1561">
      <w:pPr>
        <w:pStyle w:val="ListParagraph"/>
        <w:numPr>
          <w:ilvl w:val="1"/>
          <w:numId w:val="12"/>
        </w:numPr>
      </w:pPr>
      <w:r>
        <w:t xml:space="preserve">PH 7.07, </w:t>
      </w:r>
      <w:r w:rsidR="00265785">
        <w:t>ketone ‘high</w:t>
      </w:r>
      <w:r w:rsidR="00457869">
        <w:t xml:space="preserve">,’ </w:t>
      </w:r>
      <w:proofErr w:type="spellStart"/>
      <w:r w:rsidR="00457869">
        <w:t>haemodynamically</w:t>
      </w:r>
      <w:proofErr w:type="spellEnd"/>
      <w:r w:rsidR="00457869">
        <w:t xml:space="preserve"> unstable</w:t>
      </w:r>
      <w:r w:rsidR="006F62C2">
        <w:t xml:space="preserve">, serum </w:t>
      </w:r>
      <w:proofErr w:type="spellStart"/>
      <w:r w:rsidR="006F62C2">
        <w:t>osm</w:t>
      </w:r>
      <w:proofErr w:type="spellEnd"/>
      <w:r w:rsidR="006F62C2">
        <w:t xml:space="preserve"> 411</w:t>
      </w:r>
    </w:p>
    <w:p w:rsidR="00265785" w:rsidRDefault="00265785" w:rsidP="00DC1561">
      <w:pPr>
        <w:pStyle w:val="ListParagraph"/>
        <w:numPr>
          <w:ilvl w:val="1"/>
          <w:numId w:val="12"/>
        </w:numPr>
      </w:pPr>
      <w:r>
        <w:t>Intubated, inotropes commenced</w:t>
      </w:r>
    </w:p>
    <w:p w:rsidR="006F62C2" w:rsidRDefault="00457869" w:rsidP="00DC1561">
      <w:pPr>
        <w:pStyle w:val="ListParagraph"/>
        <w:numPr>
          <w:ilvl w:val="1"/>
          <w:numId w:val="12"/>
        </w:numPr>
      </w:pPr>
      <w:r>
        <w:t xml:space="preserve">CVVHDF, temp </w:t>
      </w:r>
      <w:proofErr w:type="spellStart"/>
      <w:r>
        <w:t>dysregulation</w:t>
      </w:r>
      <w:proofErr w:type="spellEnd"/>
      <w:r>
        <w:t>, increased acidosis (lactate), increasing inotropic support, decreasing GCS, cardiac arrest</w:t>
      </w:r>
      <w:r w:rsidR="006F62C2">
        <w:t xml:space="preserve"> and death</w:t>
      </w:r>
    </w:p>
    <w:p w:rsidR="00457869" w:rsidRDefault="00457869" w:rsidP="00DC1561">
      <w:pPr>
        <w:pStyle w:val="ListParagraph"/>
        <w:numPr>
          <w:ilvl w:val="1"/>
          <w:numId w:val="12"/>
        </w:numPr>
      </w:pPr>
      <w:r>
        <w:t xml:space="preserve"> </w:t>
      </w:r>
      <w:r w:rsidR="00D237AE">
        <w:t>Mixed picture HHS and DKA</w:t>
      </w:r>
    </w:p>
    <w:p w:rsidR="00B37F3B" w:rsidRDefault="00B37F3B" w:rsidP="00690B5C">
      <w:pPr>
        <w:pStyle w:val="ListParagraph"/>
        <w:numPr>
          <w:ilvl w:val="1"/>
          <w:numId w:val="12"/>
        </w:numPr>
      </w:pPr>
      <w:r>
        <w:t xml:space="preserve">HHS – there is enough insulin around to keep </w:t>
      </w:r>
      <w:proofErr w:type="spellStart"/>
      <w:r w:rsidR="00690B5C">
        <w:t>lypolysis</w:t>
      </w:r>
      <w:proofErr w:type="spellEnd"/>
      <w:r w:rsidR="00690B5C">
        <w:t xml:space="preserve"> in check, but eventually if things progress, you can end up with DKA on top of HHS</w:t>
      </w:r>
    </w:p>
    <w:p w:rsidR="00690B5C" w:rsidRDefault="00D144C1" w:rsidP="00690B5C">
      <w:pPr>
        <w:pStyle w:val="ListParagraph"/>
        <w:numPr>
          <w:ilvl w:val="0"/>
          <w:numId w:val="12"/>
        </w:numPr>
      </w:pPr>
      <w:r>
        <w:lastRenderedPageBreak/>
        <w:t>HHS Diagnosis</w:t>
      </w:r>
    </w:p>
    <w:p w:rsidR="00D144C1" w:rsidRDefault="00D144C1" w:rsidP="00D144C1">
      <w:pPr>
        <w:pStyle w:val="ListParagraph"/>
        <w:numPr>
          <w:ilvl w:val="1"/>
          <w:numId w:val="12"/>
        </w:numPr>
      </w:pPr>
      <w:r>
        <w:t xml:space="preserve">Hyperglycaemia </w:t>
      </w:r>
      <w:r w:rsidRPr="001F2ED1">
        <w:rPr>
          <w:u w:val="single"/>
        </w:rPr>
        <w:t>&gt;</w:t>
      </w:r>
      <w:r>
        <w:t xml:space="preserve"> 30mmol/l</w:t>
      </w:r>
    </w:p>
    <w:p w:rsidR="00D144C1" w:rsidRDefault="00D144C1" w:rsidP="00D144C1">
      <w:pPr>
        <w:pStyle w:val="ListParagraph"/>
        <w:numPr>
          <w:ilvl w:val="1"/>
          <w:numId w:val="12"/>
        </w:numPr>
      </w:pPr>
      <w:proofErr w:type="spellStart"/>
      <w:r>
        <w:t>Hyperosmolarlity</w:t>
      </w:r>
      <w:proofErr w:type="spellEnd"/>
      <w:r>
        <w:t xml:space="preserve"> </w:t>
      </w:r>
      <w:r w:rsidRPr="004A471D">
        <w:rPr>
          <w:u w:val="single"/>
        </w:rPr>
        <w:t>&gt;</w:t>
      </w:r>
      <w:r>
        <w:t xml:space="preserve">  320mOsm/l</w:t>
      </w:r>
    </w:p>
    <w:p w:rsidR="00D144C1" w:rsidRDefault="00CA2A19" w:rsidP="00D144C1">
      <w:pPr>
        <w:pStyle w:val="ListParagraph"/>
        <w:numPr>
          <w:ilvl w:val="1"/>
          <w:numId w:val="12"/>
        </w:numPr>
      </w:pPr>
      <w:r>
        <w:t>AND instability</w:t>
      </w:r>
    </w:p>
    <w:p w:rsidR="004A471D" w:rsidRDefault="004A471D" w:rsidP="004A471D">
      <w:pPr>
        <w:pStyle w:val="ListParagraph"/>
        <w:numPr>
          <w:ilvl w:val="0"/>
          <w:numId w:val="12"/>
        </w:numPr>
      </w:pPr>
      <w:r>
        <w:t>HHS Monitoring and Treatment</w:t>
      </w:r>
    </w:p>
    <w:p w:rsidR="005B10C1" w:rsidRDefault="00F057A6" w:rsidP="005B10C1">
      <w:pPr>
        <w:pStyle w:val="ListParagraph"/>
        <w:numPr>
          <w:ilvl w:val="1"/>
          <w:numId w:val="12"/>
        </w:numPr>
      </w:pPr>
      <w:r>
        <w:t xml:space="preserve">Fluid contraction begins in ICF, </w:t>
      </w:r>
      <w:proofErr w:type="gramStart"/>
      <w:r>
        <w:t>then</w:t>
      </w:r>
      <w:proofErr w:type="gramEnd"/>
      <w:r>
        <w:t xml:space="preserve"> extends to ECF</w:t>
      </w:r>
      <w:r w:rsidR="006D6075">
        <w:t>, high concentration of glucose then causes further diuresis, draining ECF.</w:t>
      </w:r>
    </w:p>
    <w:p w:rsidR="00F057A6" w:rsidRDefault="002D60F1" w:rsidP="005B10C1">
      <w:pPr>
        <w:pStyle w:val="ListParagraph"/>
        <w:numPr>
          <w:ilvl w:val="1"/>
          <w:numId w:val="12"/>
        </w:numPr>
      </w:pPr>
      <w:r>
        <w:t>Insulin will drive from already depleted ECF into ICF</w:t>
      </w:r>
    </w:p>
    <w:p w:rsidR="002D60F1" w:rsidRDefault="002D60F1" w:rsidP="005B10C1">
      <w:pPr>
        <w:pStyle w:val="ListParagraph"/>
        <w:numPr>
          <w:ilvl w:val="1"/>
          <w:numId w:val="12"/>
        </w:numPr>
      </w:pPr>
      <w:r>
        <w:t xml:space="preserve">Fluid </w:t>
      </w:r>
      <w:proofErr w:type="spellStart"/>
      <w:r>
        <w:t>resus</w:t>
      </w:r>
      <w:proofErr w:type="spellEnd"/>
      <w:r>
        <w:t xml:space="preserve"> is important </w:t>
      </w:r>
      <w:r w:rsidR="00346F0A">
        <w:t>to fill ECF so that above can happen safely, glucose will also fall simply by filling ECF</w:t>
      </w:r>
    </w:p>
    <w:p w:rsidR="00346F0A" w:rsidRDefault="00EB4C68" w:rsidP="005B10C1">
      <w:pPr>
        <w:pStyle w:val="ListParagraph"/>
        <w:numPr>
          <w:ilvl w:val="1"/>
          <w:numId w:val="12"/>
        </w:numPr>
      </w:pPr>
      <w:r>
        <w:t>Priority:</w:t>
      </w:r>
    </w:p>
    <w:p w:rsidR="00EB4C68" w:rsidRDefault="00EB4C68" w:rsidP="00EB4C68">
      <w:pPr>
        <w:pStyle w:val="ListParagraph"/>
        <w:numPr>
          <w:ilvl w:val="2"/>
          <w:numId w:val="12"/>
        </w:numPr>
      </w:pPr>
      <w:r>
        <w:t xml:space="preserve">Primary: safe correction of </w:t>
      </w:r>
      <w:proofErr w:type="spellStart"/>
      <w:r>
        <w:t>hyperosmolality</w:t>
      </w:r>
      <w:proofErr w:type="spellEnd"/>
    </w:p>
    <w:p w:rsidR="0062425B" w:rsidRDefault="0062425B" w:rsidP="0062425B">
      <w:pPr>
        <w:pStyle w:val="ListParagraph"/>
        <w:numPr>
          <w:ilvl w:val="3"/>
          <w:numId w:val="12"/>
        </w:numPr>
      </w:pPr>
      <w:r>
        <w:t>Most of the time there is a profound fluid deficit</w:t>
      </w:r>
    </w:p>
    <w:p w:rsidR="00EB4C68" w:rsidRDefault="00EB4C68" w:rsidP="00EB4C68">
      <w:pPr>
        <w:pStyle w:val="ListParagraph"/>
        <w:numPr>
          <w:ilvl w:val="2"/>
          <w:numId w:val="12"/>
        </w:numPr>
      </w:pPr>
      <w:r>
        <w:t>Secondary:</w:t>
      </w:r>
    </w:p>
    <w:p w:rsidR="00EB4C68" w:rsidRDefault="00EB4C68" w:rsidP="00EB4C68">
      <w:pPr>
        <w:pStyle w:val="ListParagraph"/>
        <w:numPr>
          <w:ilvl w:val="3"/>
          <w:numId w:val="12"/>
        </w:numPr>
      </w:pPr>
      <w:r>
        <w:t>Correction of electrolytes</w:t>
      </w:r>
    </w:p>
    <w:p w:rsidR="00EB4C68" w:rsidRDefault="00EB4C68" w:rsidP="00EB4C68">
      <w:pPr>
        <w:pStyle w:val="ListParagraph"/>
        <w:numPr>
          <w:ilvl w:val="3"/>
          <w:numId w:val="12"/>
        </w:numPr>
      </w:pPr>
      <w:r>
        <w:t>Correction of hyperglycaemia</w:t>
      </w:r>
    </w:p>
    <w:p w:rsidR="0062425B" w:rsidRDefault="000C02AC" w:rsidP="000C02AC">
      <w:pPr>
        <w:pStyle w:val="ListParagraph"/>
        <w:numPr>
          <w:ilvl w:val="4"/>
          <w:numId w:val="12"/>
        </w:numPr>
      </w:pPr>
      <w:r>
        <w:t>Ketones &gt;1.0mmol/l</w:t>
      </w:r>
    </w:p>
    <w:p w:rsidR="000C02AC" w:rsidRDefault="00F73567" w:rsidP="000C02AC">
      <w:pPr>
        <w:pStyle w:val="ListParagraph"/>
        <w:numPr>
          <w:ilvl w:val="4"/>
          <w:numId w:val="12"/>
        </w:numPr>
      </w:pPr>
      <w:r>
        <w:t>Or glucose plateaus with ongoing adequate fluid replacement</w:t>
      </w:r>
    </w:p>
    <w:p w:rsidR="00F73567" w:rsidRDefault="00F73567" w:rsidP="000C02AC">
      <w:pPr>
        <w:pStyle w:val="ListParagraph"/>
        <w:numPr>
          <w:ilvl w:val="4"/>
          <w:numId w:val="12"/>
        </w:numPr>
      </w:pPr>
      <w:r>
        <w:t>Target glucose 10-15mmol/l</w:t>
      </w:r>
    </w:p>
    <w:p w:rsidR="00F73567" w:rsidRDefault="00F73567" w:rsidP="000C02AC">
      <w:pPr>
        <w:pStyle w:val="ListParagraph"/>
        <w:numPr>
          <w:ilvl w:val="4"/>
          <w:numId w:val="12"/>
        </w:numPr>
      </w:pPr>
      <w:r>
        <w:t>Fixed rate – 0.05</w:t>
      </w:r>
      <w:r w:rsidR="0061114A">
        <w:t>unit/kg/hr</w:t>
      </w:r>
    </w:p>
    <w:p w:rsidR="0061114A" w:rsidRDefault="0061114A" w:rsidP="0061114A">
      <w:pPr>
        <w:pStyle w:val="ListParagraph"/>
        <w:numPr>
          <w:ilvl w:val="5"/>
          <w:numId w:val="12"/>
        </w:numPr>
      </w:pPr>
      <w:r>
        <w:t xml:space="preserve">You only want to keep </w:t>
      </w:r>
      <w:proofErr w:type="spellStart"/>
      <w:r>
        <w:t>lypolysis</w:t>
      </w:r>
      <w:proofErr w:type="spellEnd"/>
      <w:r>
        <w:t xml:space="preserve"> in check.</w:t>
      </w:r>
    </w:p>
    <w:p w:rsidR="00CE3376" w:rsidRDefault="0015712C" w:rsidP="00CE3376">
      <w:pPr>
        <w:pStyle w:val="ListParagraph"/>
        <w:numPr>
          <w:ilvl w:val="1"/>
          <w:numId w:val="12"/>
        </w:numPr>
      </w:pPr>
      <w:r>
        <w:t xml:space="preserve">The point of insulin is to keep a </w:t>
      </w:r>
      <w:proofErr w:type="spellStart"/>
      <w:r>
        <w:t>lypolysis</w:t>
      </w:r>
      <w:proofErr w:type="spellEnd"/>
      <w:r>
        <w:t xml:space="preserve"> in check</w:t>
      </w:r>
      <w:r w:rsidR="000C02AC">
        <w:t>, and ketones are a good surrogate marker for this</w:t>
      </w:r>
    </w:p>
    <w:p w:rsidR="007E288E" w:rsidRDefault="007E288E" w:rsidP="007E702B"/>
    <w:p w:rsidR="007E702B" w:rsidRDefault="007E702B" w:rsidP="007E702B">
      <w:r>
        <w:t>Dealing with a Doctor in Difficulty (Dr Francesca Crawley</w:t>
      </w:r>
      <w:r w:rsidR="00932689">
        <w:t xml:space="preserve">, Assoc. Dean HEE, Cons Neurologist </w:t>
      </w:r>
      <w:r w:rsidR="00075DB2">
        <w:t>Guardian of Safe Working)</w:t>
      </w:r>
    </w:p>
    <w:p w:rsidR="001E5D14" w:rsidRDefault="00AE76C6" w:rsidP="00484C9D">
      <w:pPr>
        <w:pStyle w:val="ListParagraph"/>
        <w:numPr>
          <w:ilvl w:val="0"/>
          <w:numId w:val="13"/>
        </w:numPr>
      </w:pPr>
      <w:r>
        <w:t>There is no straightforward road to success</w:t>
      </w:r>
    </w:p>
    <w:p w:rsidR="00AE76C6" w:rsidRDefault="0005315A" w:rsidP="00484C9D">
      <w:pPr>
        <w:pStyle w:val="ListParagraph"/>
        <w:numPr>
          <w:ilvl w:val="0"/>
          <w:numId w:val="13"/>
        </w:numPr>
      </w:pPr>
      <w:r>
        <w:t>Colleagues in difficulty are often hard to recognise</w:t>
      </w:r>
    </w:p>
    <w:p w:rsidR="0005315A" w:rsidRDefault="00D75968" w:rsidP="00484C9D">
      <w:pPr>
        <w:pStyle w:val="ListParagraph"/>
        <w:numPr>
          <w:ilvl w:val="0"/>
          <w:numId w:val="13"/>
        </w:numPr>
      </w:pPr>
      <w:r>
        <w:t>Trainees can get “pushed through” just because it’s easier</w:t>
      </w:r>
    </w:p>
    <w:p w:rsidR="00A358DC" w:rsidRDefault="008A0898" w:rsidP="00484C9D">
      <w:pPr>
        <w:pStyle w:val="ListParagraph"/>
        <w:numPr>
          <w:ilvl w:val="0"/>
          <w:numId w:val="13"/>
        </w:numPr>
      </w:pPr>
      <w:r>
        <w:t>It’s really important to look out for each other!</w:t>
      </w:r>
    </w:p>
    <w:p w:rsidR="008A0898" w:rsidRDefault="008A0898" w:rsidP="00484C9D">
      <w:pPr>
        <w:pStyle w:val="ListParagraph"/>
        <w:numPr>
          <w:ilvl w:val="0"/>
          <w:numId w:val="13"/>
        </w:numPr>
      </w:pPr>
      <w:r>
        <w:t>“Tip of the iceberg” –performance on top</w:t>
      </w:r>
    </w:p>
    <w:p w:rsidR="008A0898" w:rsidRDefault="008A0898" w:rsidP="008A0898">
      <w:pPr>
        <w:pStyle w:val="ListParagraph"/>
        <w:numPr>
          <w:ilvl w:val="1"/>
          <w:numId w:val="13"/>
        </w:numPr>
      </w:pPr>
      <w:r>
        <w:lastRenderedPageBreak/>
        <w:t>Things that impact performance</w:t>
      </w:r>
    </w:p>
    <w:p w:rsidR="008A0898" w:rsidRDefault="008A0898" w:rsidP="008A0898">
      <w:pPr>
        <w:pStyle w:val="ListParagraph"/>
        <w:numPr>
          <w:ilvl w:val="2"/>
          <w:numId w:val="13"/>
        </w:numPr>
      </w:pPr>
      <w:r>
        <w:t>Workload</w:t>
      </w:r>
    </w:p>
    <w:p w:rsidR="008A0898" w:rsidRDefault="008A0898" w:rsidP="008A0898">
      <w:pPr>
        <w:pStyle w:val="ListParagraph"/>
        <w:numPr>
          <w:ilvl w:val="2"/>
          <w:numId w:val="13"/>
        </w:numPr>
      </w:pPr>
      <w:r>
        <w:t>Psychological factors</w:t>
      </w:r>
    </w:p>
    <w:p w:rsidR="008A0898" w:rsidRDefault="008A0898" w:rsidP="008A0898">
      <w:pPr>
        <w:pStyle w:val="ListParagraph"/>
        <w:numPr>
          <w:ilvl w:val="2"/>
          <w:numId w:val="13"/>
        </w:numPr>
      </w:pPr>
      <w:r>
        <w:t>Life events</w:t>
      </w:r>
    </w:p>
    <w:p w:rsidR="008A0898" w:rsidRDefault="008A0898" w:rsidP="008A0898">
      <w:pPr>
        <w:pStyle w:val="ListParagraph"/>
        <w:numPr>
          <w:ilvl w:val="2"/>
          <w:numId w:val="13"/>
        </w:numPr>
      </w:pPr>
      <w:r>
        <w:t>Sleep</w:t>
      </w:r>
    </w:p>
    <w:p w:rsidR="008A0898" w:rsidRDefault="008A0898" w:rsidP="008A0898">
      <w:pPr>
        <w:pStyle w:val="ListParagraph"/>
        <w:numPr>
          <w:ilvl w:val="2"/>
          <w:numId w:val="13"/>
        </w:numPr>
      </w:pPr>
      <w:r>
        <w:t>Family pressure</w:t>
      </w:r>
    </w:p>
    <w:p w:rsidR="008A0898" w:rsidRDefault="008A0898" w:rsidP="008A0898">
      <w:pPr>
        <w:pStyle w:val="ListParagraph"/>
        <w:numPr>
          <w:ilvl w:val="2"/>
          <w:numId w:val="13"/>
        </w:numPr>
      </w:pPr>
      <w:r>
        <w:t>Training and education</w:t>
      </w:r>
    </w:p>
    <w:p w:rsidR="008A0898" w:rsidRDefault="008A0898" w:rsidP="008A0898">
      <w:pPr>
        <w:pStyle w:val="ListParagraph"/>
        <w:numPr>
          <w:ilvl w:val="2"/>
          <w:numId w:val="13"/>
        </w:numPr>
      </w:pPr>
      <w:r>
        <w:t>Health issues</w:t>
      </w:r>
    </w:p>
    <w:p w:rsidR="008A0898" w:rsidRDefault="008A0898" w:rsidP="008A0898">
      <w:pPr>
        <w:pStyle w:val="ListParagraph"/>
        <w:numPr>
          <w:ilvl w:val="2"/>
          <w:numId w:val="13"/>
        </w:numPr>
      </w:pPr>
      <w:r>
        <w:t>Cultural factors</w:t>
      </w:r>
    </w:p>
    <w:p w:rsidR="008A0898" w:rsidRDefault="008A0898" w:rsidP="008A0898">
      <w:pPr>
        <w:pStyle w:val="ListParagraph"/>
        <w:numPr>
          <w:ilvl w:val="0"/>
          <w:numId w:val="13"/>
        </w:numPr>
      </w:pPr>
      <w:r>
        <w:t xml:space="preserve">Signs of a struggling </w:t>
      </w:r>
      <w:r w:rsidR="00B130B8">
        <w:t>colleague:</w:t>
      </w:r>
    </w:p>
    <w:p w:rsidR="00B130B8" w:rsidRDefault="00B130B8" w:rsidP="009568FA">
      <w:pPr>
        <w:pStyle w:val="ListParagraph"/>
        <w:numPr>
          <w:ilvl w:val="1"/>
          <w:numId w:val="13"/>
        </w:numPr>
      </w:pPr>
      <w:r>
        <w:t>Sick leaves</w:t>
      </w:r>
      <w:r w:rsidR="009568FA">
        <w:t>/</w:t>
      </w:r>
      <w:r>
        <w:t>Tardiness</w:t>
      </w:r>
    </w:p>
    <w:p w:rsidR="00B130B8" w:rsidRDefault="00B130B8" w:rsidP="00B130B8">
      <w:pPr>
        <w:pStyle w:val="ListParagraph"/>
        <w:numPr>
          <w:ilvl w:val="1"/>
          <w:numId w:val="13"/>
        </w:numPr>
      </w:pPr>
      <w:r>
        <w:t>Negativity</w:t>
      </w:r>
    </w:p>
    <w:p w:rsidR="00B130B8" w:rsidRDefault="00B130B8" w:rsidP="00B130B8">
      <w:pPr>
        <w:pStyle w:val="ListParagraph"/>
        <w:numPr>
          <w:ilvl w:val="1"/>
          <w:numId w:val="13"/>
        </w:numPr>
      </w:pPr>
      <w:r>
        <w:t>Temper</w:t>
      </w:r>
    </w:p>
    <w:p w:rsidR="00B130B8" w:rsidRDefault="00D8561E" w:rsidP="00B130B8">
      <w:pPr>
        <w:pStyle w:val="ListParagraph"/>
        <w:numPr>
          <w:ilvl w:val="1"/>
          <w:numId w:val="13"/>
        </w:numPr>
      </w:pPr>
      <w:r>
        <w:t>Withdrawn, or changes to behaviour</w:t>
      </w:r>
    </w:p>
    <w:p w:rsidR="00D8561E" w:rsidRDefault="00D8561E" w:rsidP="00B130B8">
      <w:pPr>
        <w:pStyle w:val="ListParagraph"/>
        <w:numPr>
          <w:ilvl w:val="1"/>
          <w:numId w:val="13"/>
        </w:numPr>
      </w:pPr>
      <w:r>
        <w:t>Concerns about clinical practice and safety</w:t>
      </w:r>
    </w:p>
    <w:p w:rsidR="00D8561E" w:rsidRDefault="00115989" w:rsidP="00B130B8">
      <w:pPr>
        <w:pStyle w:val="ListParagraph"/>
        <w:numPr>
          <w:ilvl w:val="1"/>
          <w:numId w:val="13"/>
        </w:numPr>
      </w:pPr>
      <w:r>
        <w:t>Looking unwell</w:t>
      </w:r>
    </w:p>
    <w:p w:rsidR="00115989" w:rsidRDefault="00115989" w:rsidP="00115989">
      <w:pPr>
        <w:pStyle w:val="ListParagraph"/>
        <w:numPr>
          <w:ilvl w:val="1"/>
          <w:numId w:val="13"/>
        </w:numPr>
      </w:pPr>
      <w:r>
        <w:t>Disappearing</w:t>
      </w:r>
    </w:p>
    <w:p w:rsidR="009568FA" w:rsidRDefault="009568FA" w:rsidP="00115989">
      <w:pPr>
        <w:pStyle w:val="ListParagraph"/>
        <w:numPr>
          <w:ilvl w:val="1"/>
          <w:numId w:val="13"/>
        </w:numPr>
      </w:pPr>
      <w:r>
        <w:t>Being too rigid</w:t>
      </w:r>
    </w:p>
    <w:p w:rsidR="009568FA" w:rsidRDefault="009568FA" w:rsidP="00115989">
      <w:pPr>
        <w:pStyle w:val="ListParagraph"/>
        <w:numPr>
          <w:ilvl w:val="1"/>
          <w:numId w:val="13"/>
        </w:numPr>
      </w:pPr>
      <w:r>
        <w:t>Slow work rate</w:t>
      </w:r>
    </w:p>
    <w:p w:rsidR="009568FA" w:rsidRDefault="009568FA" w:rsidP="00115989">
      <w:pPr>
        <w:pStyle w:val="ListParagraph"/>
        <w:numPr>
          <w:ilvl w:val="1"/>
          <w:numId w:val="13"/>
        </w:numPr>
      </w:pPr>
      <w:r>
        <w:t>“Ward rage”</w:t>
      </w:r>
    </w:p>
    <w:p w:rsidR="009568FA" w:rsidRDefault="0045568D" w:rsidP="00115989">
      <w:pPr>
        <w:pStyle w:val="ListParagraph"/>
        <w:numPr>
          <w:ilvl w:val="1"/>
          <w:numId w:val="13"/>
        </w:numPr>
      </w:pPr>
      <w:r>
        <w:t>“Bypass syndrome”</w:t>
      </w:r>
    </w:p>
    <w:p w:rsidR="0045568D" w:rsidRDefault="0045568D" w:rsidP="00115989">
      <w:pPr>
        <w:pStyle w:val="ListParagraph"/>
        <w:numPr>
          <w:ilvl w:val="1"/>
          <w:numId w:val="13"/>
        </w:numPr>
      </w:pPr>
      <w:r>
        <w:t>Career problems</w:t>
      </w:r>
    </w:p>
    <w:p w:rsidR="0045568D" w:rsidRDefault="0045568D" w:rsidP="00115989">
      <w:pPr>
        <w:pStyle w:val="ListParagraph"/>
        <w:numPr>
          <w:ilvl w:val="1"/>
          <w:numId w:val="13"/>
        </w:numPr>
      </w:pPr>
      <w:r>
        <w:t>Insight failure: rejection of constructive criticism, defensiveness, counter-challenge</w:t>
      </w:r>
    </w:p>
    <w:p w:rsidR="0045568D" w:rsidRDefault="00934894" w:rsidP="00934894">
      <w:pPr>
        <w:pStyle w:val="ListParagraph"/>
        <w:numPr>
          <w:ilvl w:val="0"/>
          <w:numId w:val="13"/>
        </w:numPr>
      </w:pPr>
      <w:r>
        <w:t>Why aren’t these issues tackled earlier?</w:t>
      </w:r>
    </w:p>
    <w:p w:rsidR="00934894" w:rsidRDefault="00AB51AE" w:rsidP="00934894">
      <w:pPr>
        <w:pStyle w:val="ListParagraph"/>
        <w:numPr>
          <w:ilvl w:val="1"/>
          <w:numId w:val="13"/>
        </w:numPr>
      </w:pPr>
      <w:r>
        <w:t>Easy to hide, i.e. choosing who does MSFs</w:t>
      </w:r>
    </w:p>
    <w:p w:rsidR="00AB51AE" w:rsidRDefault="00DC7A75" w:rsidP="00934894">
      <w:pPr>
        <w:pStyle w:val="ListParagraph"/>
        <w:numPr>
          <w:ilvl w:val="1"/>
          <w:numId w:val="13"/>
        </w:numPr>
      </w:pPr>
      <w:r>
        <w:t>Fear of confrontation</w:t>
      </w:r>
    </w:p>
    <w:p w:rsidR="00DC7A75" w:rsidRDefault="00DC7A75" w:rsidP="00934894">
      <w:pPr>
        <w:pStyle w:val="ListParagraph"/>
        <w:numPr>
          <w:ilvl w:val="1"/>
          <w:numId w:val="13"/>
        </w:numPr>
      </w:pPr>
      <w:r>
        <w:t>Fear of retaliation</w:t>
      </w:r>
    </w:p>
    <w:p w:rsidR="00DC7A75" w:rsidRDefault="00DC7A75" w:rsidP="00934894">
      <w:pPr>
        <w:pStyle w:val="ListParagraph"/>
        <w:numPr>
          <w:ilvl w:val="1"/>
          <w:numId w:val="13"/>
        </w:numPr>
      </w:pPr>
      <w:r>
        <w:t>Denial</w:t>
      </w:r>
    </w:p>
    <w:p w:rsidR="00DC7A75" w:rsidRDefault="00DC7A75" w:rsidP="00DC7A75">
      <w:pPr>
        <w:pStyle w:val="ListParagraph"/>
        <w:numPr>
          <w:ilvl w:val="1"/>
          <w:numId w:val="13"/>
        </w:numPr>
      </w:pPr>
      <w:r>
        <w:t>Lack of confidence in skills</w:t>
      </w:r>
    </w:p>
    <w:p w:rsidR="00DC7A75" w:rsidRDefault="00DC7A75" w:rsidP="00DC7A75">
      <w:pPr>
        <w:pStyle w:val="ListParagraph"/>
        <w:numPr>
          <w:ilvl w:val="1"/>
          <w:numId w:val="13"/>
        </w:numPr>
      </w:pPr>
      <w:r>
        <w:t>Cultural issues</w:t>
      </w:r>
    </w:p>
    <w:p w:rsidR="00DC7A75" w:rsidRDefault="00DC7A75" w:rsidP="00DC7A75">
      <w:pPr>
        <w:pStyle w:val="ListParagraph"/>
        <w:numPr>
          <w:ilvl w:val="1"/>
          <w:numId w:val="13"/>
        </w:numPr>
      </w:pPr>
      <w:r>
        <w:t>Lack of “evidence”</w:t>
      </w:r>
    </w:p>
    <w:p w:rsidR="00DC7A75" w:rsidRDefault="00DC7A75" w:rsidP="00DC7A75">
      <w:pPr>
        <w:pStyle w:val="ListParagraph"/>
        <w:numPr>
          <w:ilvl w:val="1"/>
          <w:numId w:val="13"/>
        </w:numPr>
      </w:pPr>
      <w:r>
        <w:t>Desire to rescue or protect</w:t>
      </w:r>
    </w:p>
    <w:p w:rsidR="00DC7A75" w:rsidRDefault="00B455B3" w:rsidP="00DC7A75">
      <w:pPr>
        <w:pStyle w:val="ListParagraph"/>
        <w:numPr>
          <w:ilvl w:val="1"/>
          <w:numId w:val="13"/>
        </w:numPr>
      </w:pPr>
      <w:r>
        <w:t>Avoidance</w:t>
      </w:r>
    </w:p>
    <w:p w:rsidR="00B455B3" w:rsidRDefault="00B455B3" w:rsidP="00DC7A75">
      <w:pPr>
        <w:pStyle w:val="ListParagraph"/>
        <w:numPr>
          <w:ilvl w:val="1"/>
          <w:numId w:val="13"/>
        </w:numPr>
      </w:pPr>
      <w:r>
        <w:t>Frustration</w:t>
      </w:r>
    </w:p>
    <w:p w:rsidR="00B455B3" w:rsidRDefault="00B455B3" w:rsidP="00DC7A75">
      <w:pPr>
        <w:pStyle w:val="ListParagraph"/>
        <w:numPr>
          <w:ilvl w:val="1"/>
          <w:numId w:val="13"/>
        </w:numPr>
      </w:pPr>
      <w:r>
        <w:t>Helplessness</w:t>
      </w:r>
    </w:p>
    <w:p w:rsidR="00003623" w:rsidRDefault="00003623" w:rsidP="00E86796">
      <w:pPr>
        <w:pStyle w:val="ListParagraph"/>
        <w:numPr>
          <w:ilvl w:val="0"/>
          <w:numId w:val="13"/>
        </w:numPr>
      </w:pPr>
      <w:r>
        <w:lastRenderedPageBreak/>
        <w:t>Diagnose, document, and do something!</w:t>
      </w:r>
    </w:p>
    <w:p w:rsidR="00E86796" w:rsidRDefault="00E86796" w:rsidP="00E86796">
      <w:pPr>
        <w:pStyle w:val="ListParagraph"/>
        <w:numPr>
          <w:ilvl w:val="1"/>
          <w:numId w:val="13"/>
        </w:numPr>
      </w:pPr>
      <w:r>
        <w:t>Diagnose:</w:t>
      </w:r>
    </w:p>
    <w:p w:rsidR="00E86796" w:rsidRDefault="00E86796" w:rsidP="00E86796">
      <w:pPr>
        <w:pStyle w:val="ListParagraph"/>
        <w:numPr>
          <w:ilvl w:val="2"/>
          <w:numId w:val="13"/>
        </w:numPr>
      </w:pPr>
      <w:r>
        <w:t>Poor performance is a symptom not a diagnosis</w:t>
      </w:r>
    </w:p>
    <w:p w:rsidR="00E86796" w:rsidRDefault="0092438C" w:rsidP="00E86796">
      <w:pPr>
        <w:pStyle w:val="ListParagraph"/>
        <w:numPr>
          <w:ilvl w:val="2"/>
          <w:numId w:val="13"/>
        </w:numPr>
      </w:pPr>
      <w:r>
        <w:t>Symptoms: knowledge, skills, attitudes</w:t>
      </w:r>
    </w:p>
    <w:p w:rsidR="0092438C" w:rsidRDefault="00C938A7" w:rsidP="00E86796">
      <w:pPr>
        <w:pStyle w:val="ListParagraph"/>
        <w:numPr>
          <w:ilvl w:val="2"/>
          <w:numId w:val="13"/>
        </w:numPr>
      </w:pPr>
      <w:r>
        <w:t>Trainee factors: Health, life stresses, sleep, “personality,’ cultural factors, expectations.</w:t>
      </w:r>
    </w:p>
    <w:p w:rsidR="00C938A7" w:rsidRDefault="00536180" w:rsidP="00E86796">
      <w:pPr>
        <w:pStyle w:val="ListParagraph"/>
        <w:numPr>
          <w:ilvl w:val="2"/>
          <w:numId w:val="13"/>
        </w:numPr>
      </w:pPr>
      <w:r>
        <w:t>Environment: Workload, rotas, lack of feedback, wrong level of expertise</w:t>
      </w:r>
    </w:p>
    <w:p w:rsidR="00536180" w:rsidRDefault="00536180" w:rsidP="00FB2658">
      <w:pPr>
        <w:pStyle w:val="ListParagraph"/>
        <w:numPr>
          <w:ilvl w:val="2"/>
          <w:numId w:val="13"/>
        </w:numPr>
      </w:pPr>
      <w:r>
        <w:t>Trainer: bullying, disorganised, burnt-out, absent</w:t>
      </w:r>
    </w:p>
    <w:p w:rsidR="00FB2658" w:rsidRDefault="00FB2658" w:rsidP="00FB2658">
      <w:pPr>
        <w:pStyle w:val="ListParagraph"/>
        <w:numPr>
          <w:ilvl w:val="2"/>
          <w:numId w:val="13"/>
        </w:numPr>
      </w:pPr>
      <w:r>
        <w:t xml:space="preserve">Consider </w:t>
      </w:r>
      <w:r w:rsidR="00172653">
        <w:t>symptoms</w:t>
      </w:r>
      <w:r w:rsidR="00C13BFB">
        <w:t xml:space="preserve"> and causes</w:t>
      </w:r>
    </w:p>
    <w:p w:rsidR="00C13BFB" w:rsidRDefault="00C13BFB" w:rsidP="00FB2658">
      <w:pPr>
        <w:pStyle w:val="ListParagraph"/>
        <w:numPr>
          <w:ilvl w:val="2"/>
          <w:numId w:val="13"/>
        </w:numPr>
      </w:pPr>
      <w:r>
        <w:t xml:space="preserve">Complicated bits:  HR, </w:t>
      </w:r>
      <w:proofErr w:type="spellStart"/>
      <w:r>
        <w:t>emplyment</w:t>
      </w:r>
      <w:proofErr w:type="spellEnd"/>
      <w:r>
        <w:t xml:space="preserve"> law, Discrimination/equality, health and safety, litigation/tribunals, confidentiality, bullying/harassment</w:t>
      </w:r>
    </w:p>
    <w:p w:rsidR="00C13BFB" w:rsidRDefault="00FA3E5B" w:rsidP="00FA3E5B">
      <w:pPr>
        <w:pStyle w:val="ListParagraph"/>
        <w:numPr>
          <w:ilvl w:val="1"/>
          <w:numId w:val="13"/>
        </w:numPr>
      </w:pPr>
      <w:r>
        <w:t>What is an ideal intervention</w:t>
      </w:r>
      <w:r w:rsidR="006B6B2C">
        <w:t>?</w:t>
      </w:r>
      <w:r>
        <w:t xml:space="preserve"> </w:t>
      </w:r>
    </w:p>
    <w:p w:rsidR="00FA3E5B" w:rsidRDefault="00FA3E5B" w:rsidP="00FA3E5B">
      <w:pPr>
        <w:pStyle w:val="ListParagraph"/>
        <w:numPr>
          <w:ilvl w:val="2"/>
          <w:numId w:val="13"/>
        </w:numPr>
      </w:pPr>
      <w:r>
        <w:t>Appropriate:  address the problem</w:t>
      </w:r>
    </w:p>
    <w:p w:rsidR="00FA3E5B" w:rsidRDefault="00FA3E5B" w:rsidP="00FA3E5B">
      <w:pPr>
        <w:pStyle w:val="ListParagraph"/>
        <w:numPr>
          <w:ilvl w:val="2"/>
          <w:numId w:val="13"/>
        </w:numPr>
      </w:pPr>
      <w:r>
        <w:t>Focused: suits the individual</w:t>
      </w:r>
    </w:p>
    <w:p w:rsidR="00FA3E5B" w:rsidRDefault="00FA3E5B" w:rsidP="00FA3E5B">
      <w:pPr>
        <w:pStyle w:val="ListParagraph"/>
        <w:numPr>
          <w:ilvl w:val="2"/>
          <w:numId w:val="13"/>
        </w:numPr>
      </w:pPr>
      <w:r>
        <w:t>Effective: results in genuine, long lasting change</w:t>
      </w:r>
    </w:p>
    <w:p w:rsidR="00FA3E5B" w:rsidRDefault="00FA3E5B" w:rsidP="00FA3E5B">
      <w:pPr>
        <w:pStyle w:val="ListParagraph"/>
        <w:numPr>
          <w:ilvl w:val="2"/>
          <w:numId w:val="13"/>
        </w:numPr>
      </w:pPr>
      <w:r>
        <w:t>Efficient: requires an acceptable investment of time, money, energy or other resources</w:t>
      </w:r>
    </w:p>
    <w:p w:rsidR="00FA3E5B" w:rsidRDefault="00FA3E5B" w:rsidP="00FA3E5B">
      <w:pPr>
        <w:pStyle w:val="ListParagraph"/>
        <w:numPr>
          <w:ilvl w:val="2"/>
          <w:numId w:val="13"/>
        </w:numPr>
      </w:pPr>
      <w:r>
        <w:t>Measurable: makes a difference that can be quantified</w:t>
      </w:r>
    </w:p>
    <w:p w:rsidR="00FA3E5B" w:rsidRDefault="006B6B2C" w:rsidP="006B6B2C">
      <w:pPr>
        <w:pStyle w:val="ListParagraph"/>
        <w:numPr>
          <w:ilvl w:val="1"/>
          <w:numId w:val="13"/>
        </w:numPr>
      </w:pPr>
      <w:r>
        <w:t xml:space="preserve">Intervention:  </w:t>
      </w:r>
    </w:p>
    <w:p w:rsidR="006B6B2C" w:rsidRDefault="006B6B2C" w:rsidP="006B6B2C">
      <w:pPr>
        <w:pStyle w:val="ListParagraph"/>
        <w:numPr>
          <w:ilvl w:val="2"/>
          <w:numId w:val="13"/>
        </w:numPr>
      </w:pPr>
      <w:r>
        <w:t>Involve GP</w:t>
      </w:r>
      <w:r w:rsidR="00042B53">
        <w:t xml:space="preserve"> who can sign off if not fit for work</w:t>
      </w:r>
    </w:p>
    <w:p w:rsidR="00042B53" w:rsidRDefault="00042B53" w:rsidP="006B6B2C">
      <w:pPr>
        <w:pStyle w:val="ListParagraph"/>
        <w:numPr>
          <w:ilvl w:val="2"/>
          <w:numId w:val="13"/>
        </w:numPr>
      </w:pPr>
      <w:r>
        <w:t>Occupational Health</w:t>
      </w:r>
    </w:p>
    <w:p w:rsidR="0025149F" w:rsidRDefault="0025149F" w:rsidP="006B6B2C">
      <w:pPr>
        <w:pStyle w:val="ListParagraph"/>
        <w:numPr>
          <w:ilvl w:val="2"/>
          <w:numId w:val="13"/>
        </w:numPr>
      </w:pPr>
      <w:r>
        <w:t>Mentoring and coaching</w:t>
      </w:r>
    </w:p>
    <w:p w:rsidR="002645E1" w:rsidRDefault="002645E1" w:rsidP="002645E1">
      <w:pPr>
        <w:pStyle w:val="ListParagraph"/>
        <w:numPr>
          <w:ilvl w:val="1"/>
          <w:numId w:val="13"/>
        </w:numPr>
      </w:pPr>
      <w:r>
        <w:t>Rule 1 of Doing Things Right:  Don’t try it on your own</w:t>
      </w:r>
    </w:p>
    <w:p w:rsidR="00C205BA" w:rsidRDefault="002645E1" w:rsidP="00B731C9">
      <w:pPr>
        <w:pStyle w:val="ListParagraph"/>
        <w:numPr>
          <w:ilvl w:val="2"/>
          <w:numId w:val="13"/>
        </w:numPr>
      </w:pPr>
      <w:r>
        <w:t xml:space="preserve">Who can help?  </w:t>
      </w:r>
      <w:r w:rsidR="004B7EBC">
        <w:t>Clinical supervisor, educational supervisor, college tutor, DME, Medical Director, HR, Deanery (Professional Support and Wellbeing Service)</w:t>
      </w:r>
      <w:r w:rsidR="00C205BA">
        <w:t>, TPD</w:t>
      </w:r>
    </w:p>
    <w:p w:rsidR="00B731C9" w:rsidRDefault="00B731C9" w:rsidP="00B731C9">
      <w:pPr>
        <w:pStyle w:val="ListParagraph"/>
        <w:numPr>
          <w:ilvl w:val="2"/>
          <w:numId w:val="13"/>
        </w:numPr>
      </w:pPr>
      <w:r>
        <w:t>PSW – process</w:t>
      </w:r>
    </w:p>
    <w:p w:rsidR="00B731C9" w:rsidRDefault="00B731C9" w:rsidP="00B731C9">
      <w:pPr>
        <w:pStyle w:val="ListParagraph"/>
        <w:numPr>
          <w:ilvl w:val="3"/>
          <w:numId w:val="13"/>
        </w:numPr>
      </w:pPr>
      <w:r>
        <w:t>Can self refer for exam failure</w:t>
      </w:r>
    </w:p>
    <w:p w:rsidR="00B731C9" w:rsidRDefault="00B731C9" w:rsidP="00B731C9">
      <w:pPr>
        <w:pStyle w:val="ListParagraph"/>
        <w:numPr>
          <w:ilvl w:val="3"/>
          <w:numId w:val="13"/>
        </w:numPr>
      </w:pPr>
      <w:r>
        <w:t>Otherwise, referred by a trainer</w:t>
      </w:r>
    </w:p>
    <w:p w:rsidR="00B731C9" w:rsidRDefault="00B731C9" w:rsidP="00B731C9">
      <w:pPr>
        <w:pStyle w:val="ListParagraph"/>
        <w:numPr>
          <w:ilvl w:val="3"/>
          <w:numId w:val="13"/>
        </w:numPr>
      </w:pPr>
      <w:r>
        <w:t>Referral triaged and assigned a case manager</w:t>
      </w:r>
    </w:p>
    <w:p w:rsidR="00B731C9" w:rsidRDefault="00B731C9" w:rsidP="00B731C9">
      <w:pPr>
        <w:pStyle w:val="ListParagraph"/>
        <w:numPr>
          <w:ilvl w:val="3"/>
          <w:numId w:val="13"/>
        </w:numPr>
      </w:pPr>
      <w:r>
        <w:t>Meeting, generally face to face. Confidential</w:t>
      </w:r>
    </w:p>
    <w:p w:rsidR="00B731C9" w:rsidRDefault="00B731C9" w:rsidP="00B731C9">
      <w:pPr>
        <w:pStyle w:val="ListParagraph"/>
        <w:numPr>
          <w:ilvl w:val="3"/>
          <w:numId w:val="13"/>
        </w:numPr>
      </w:pPr>
      <w:r>
        <w:t>Action points shared with the referrer and TPD</w:t>
      </w:r>
    </w:p>
    <w:p w:rsidR="00B731C9" w:rsidRDefault="00B731C9" w:rsidP="00B731C9">
      <w:pPr>
        <w:pStyle w:val="ListParagraph"/>
        <w:numPr>
          <w:ilvl w:val="3"/>
          <w:numId w:val="13"/>
        </w:numPr>
      </w:pPr>
      <w:r>
        <w:t>Follow-up as required</w:t>
      </w:r>
    </w:p>
    <w:p w:rsidR="00B731C9" w:rsidRDefault="00BD3C2C" w:rsidP="00BD3C2C">
      <w:pPr>
        <w:pStyle w:val="ListParagraph"/>
        <w:numPr>
          <w:ilvl w:val="2"/>
          <w:numId w:val="13"/>
        </w:numPr>
      </w:pPr>
      <w:r>
        <w:lastRenderedPageBreak/>
        <w:t>PSW Support Services</w:t>
      </w:r>
    </w:p>
    <w:p w:rsidR="00BD3C2C" w:rsidRDefault="00BD3C2C" w:rsidP="00BD3C2C">
      <w:pPr>
        <w:pStyle w:val="ListParagraph"/>
        <w:numPr>
          <w:ilvl w:val="3"/>
          <w:numId w:val="13"/>
        </w:numPr>
      </w:pPr>
      <w:r>
        <w:t>Exam support</w:t>
      </w:r>
    </w:p>
    <w:p w:rsidR="00BD3C2C" w:rsidRDefault="00BD3C2C" w:rsidP="00BD3C2C">
      <w:pPr>
        <w:pStyle w:val="ListParagraph"/>
        <w:numPr>
          <w:ilvl w:val="3"/>
          <w:numId w:val="13"/>
        </w:numPr>
      </w:pPr>
      <w:r>
        <w:t>Careers support</w:t>
      </w:r>
    </w:p>
    <w:p w:rsidR="00BD3C2C" w:rsidRDefault="00BD3C2C" w:rsidP="00BD3C2C">
      <w:pPr>
        <w:pStyle w:val="ListParagraph"/>
        <w:numPr>
          <w:ilvl w:val="3"/>
          <w:numId w:val="13"/>
        </w:numPr>
      </w:pPr>
      <w:r>
        <w:t>Psychological Support</w:t>
      </w:r>
    </w:p>
    <w:p w:rsidR="00BD3C2C" w:rsidRDefault="00BD3C2C" w:rsidP="00BD3C2C">
      <w:pPr>
        <w:pStyle w:val="ListParagraph"/>
        <w:numPr>
          <w:ilvl w:val="3"/>
          <w:numId w:val="13"/>
        </w:numPr>
      </w:pPr>
      <w:r>
        <w:t>Communication skills support</w:t>
      </w:r>
    </w:p>
    <w:p w:rsidR="00BD3C2C" w:rsidRDefault="00BD3C2C" w:rsidP="00BD3C2C">
      <w:pPr>
        <w:pStyle w:val="ListParagraph"/>
        <w:numPr>
          <w:ilvl w:val="3"/>
          <w:numId w:val="13"/>
        </w:numPr>
      </w:pPr>
      <w:r>
        <w:t>High level occupational health</w:t>
      </w:r>
    </w:p>
    <w:p w:rsidR="00BD3C2C" w:rsidRDefault="00BD3C2C" w:rsidP="00BD3C2C">
      <w:pPr>
        <w:pStyle w:val="ListParagraph"/>
        <w:numPr>
          <w:ilvl w:val="3"/>
          <w:numId w:val="13"/>
        </w:numPr>
      </w:pPr>
      <w:r>
        <w:t>Emotional intelligence testing</w:t>
      </w:r>
    </w:p>
    <w:p w:rsidR="00BD3C2C" w:rsidRDefault="00BD3C2C" w:rsidP="00BD3C2C">
      <w:pPr>
        <w:pStyle w:val="ListParagraph"/>
        <w:numPr>
          <w:ilvl w:val="3"/>
          <w:numId w:val="13"/>
        </w:numPr>
      </w:pPr>
      <w:r>
        <w:t>Signposting to other external services</w:t>
      </w:r>
    </w:p>
    <w:p w:rsidR="00BD3C2C" w:rsidRDefault="00BD3C2C" w:rsidP="00BD3C2C">
      <w:pPr>
        <w:pStyle w:val="ListParagraph"/>
        <w:numPr>
          <w:ilvl w:val="3"/>
          <w:numId w:val="13"/>
        </w:numPr>
      </w:pPr>
      <w:r>
        <w:t>Trainer support</w:t>
      </w:r>
    </w:p>
    <w:p w:rsidR="00685967" w:rsidRDefault="00BD3C2C" w:rsidP="007D0007">
      <w:pPr>
        <w:pStyle w:val="ListParagraph"/>
        <w:numPr>
          <w:ilvl w:val="3"/>
          <w:numId w:val="13"/>
        </w:numPr>
      </w:pPr>
      <w:r>
        <w:t xml:space="preserve">Screening, diagnosis and follow on support for </w:t>
      </w:r>
      <w:proofErr w:type="spellStart"/>
      <w:r>
        <w:t>neuro</w:t>
      </w:r>
      <w:proofErr w:type="spellEnd"/>
      <w:r>
        <w:t>-diverse condition</w:t>
      </w:r>
      <w:r w:rsidR="00685967">
        <w:t xml:space="preserve"> (autism)</w:t>
      </w:r>
    </w:p>
    <w:p w:rsidR="007D0007" w:rsidRDefault="005A1C6E" w:rsidP="007D0007">
      <w:pPr>
        <w:pStyle w:val="ListParagraph"/>
        <w:numPr>
          <w:ilvl w:val="1"/>
          <w:numId w:val="13"/>
        </w:numPr>
      </w:pPr>
      <w:r>
        <w:t xml:space="preserve">Rule 2 - </w:t>
      </w:r>
      <w:r w:rsidR="007D0007">
        <w:t>Record keeping:</w:t>
      </w:r>
    </w:p>
    <w:p w:rsidR="007D0007" w:rsidRDefault="007D0007" w:rsidP="007D0007">
      <w:pPr>
        <w:pStyle w:val="ListParagraph"/>
        <w:numPr>
          <w:ilvl w:val="2"/>
          <w:numId w:val="13"/>
        </w:numPr>
      </w:pPr>
      <w:r>
        <w:t>When writing</w:t>
      </w:r>
      <w:r w:rsidR="00182941">
        <w:t xml:space="preserve">: </w:t>
      </w:r>
    </w:p>
    <w:p w:rsidR="00182941" w:rsidRDefault="000A202B" w:rsidP="00182941">
      <w:pPr>
        <w:pStyle w:val="ListParagraph"/>
        <w:numPr>
          <w:ilvl w:val="3"/>
          <w:numId w:val="13"/>
        </w:numPr>
      </w:pPr>
      <w:r>
        <w:t>Clear, concise, unambiguous</w:t>
      </w:r>
    </w:p>
    <w:p w:rsidR="000A202B" w:rsidRDefault="000A202B" w:rsidP="00182941">
      <w:pPr>
        <w:pStyle w:val="ListParagraph"/>
        <w:numPr>
          <w:ilvl w:val="3"/>
          <w:numId w:val="13"/>
        </w:numPr>
      </w:pPr>
      <w:r>
        <w:t>Accurate</w:t>
      </w:r>
    </w:p>
    <w:p w:rsidR="000A202B" w:rsidRDefault="000A202B" w:rsidP="00182941">
      <w:pPr>
        <w:pStyle w:val="ListParagraph"/>
        <w:numPr>
          <w:ilvl w:val="3"/>
          <w:numId w:val="13"/>
        </w:numPr>
      </w:pPr>
      <w:r>
        <w:t>Jargon free</w:t>
      </w:r>
    </w:p>
    <w:p w:rsidR="000A202B" w:rsidRDefault="000A202B" w:rsidP="00182941">
      <w:pPr>
        <w:pStyle w:val="ListParagraph"/>
        <w:numPr>
          <w:ilvl w:val="3"/>
          <w:numId w:val="13"/>
        </w:numPr>
      </w:pPr>
      <w:r>
        <w:t>Factual and objective</w:t>
      </w:r>
    </w:p>
    <w:p w:rsidR="000A202B" w:rsidRDefault="000A202B" w:rsidP="00182941">
      <w:pPr>
        <w:pStyle w:val="ListParagraph"/>
        <w:numPr>
          <w:ilvl w:val="3"/>
          <w:numId w:val="13"/>
        </w:numPr>
      </w:pPr>
      <w:r>
        <w:t>Describe sources</w:t>
      </w:r>
    </w:p>
    <w:p w:rsidR="000A202B" w:rsidRDefault="000A202B" w:rsidP="00182941">
      <w:pPr>
        <w:pStyle w:val="ListParagraph"/>
        <w:numPr>
          <w:ilvl w:val="3"/>
          <w:numId w:val="13"/>
        </w:numPr>
      </w:pPr>
      <w:r>
        <w:t>Separate facts from opinion</w:t>
      </w:r>
    </w:p>
    <w:p w:rsidR="000A202B" w:rsidRDefault="000A202B" w:rsidP="00182941">
      <w:pPr>
        <w:pStyle w:val="ListParagraph"/>
        <w:numPr>
          <w:ilvl w:val="3"/>
          <w:numId w:val="13"/>
        </w:numPr>
      </w:pPr>
      <w:r>
        <w:t>Focus on behaviour not “personality”</w:t>
      </w:r>
    </w:p>
    <w:p w:rsidR="000A202B" w:rsidRDefault="000A202B" w:rsidP="00182941">
      <w:pPr>
        <w:pStyle w:val="ListParagraph"/>
        <w:numPr>
          <w:ilvl w:val="3"/>
          <w:numId w:val="13"/>
        </w:numPr>
      </w:pPr>
      <w:r>
        <w:t>Acknowledge good points as well as bade</w:t>
      </w:r>
    </w:p>
    <w:p w:rsidR="000A202B" w:rsidRDefault="000A202B" w:rsidP="00182941">
      <w:pPr>
        <w:pStyle w:val="ListParagraph"/>
        <w:numPr>
          <w:ilvl w:val="3"/>
          <w:numId w:val="13"/>
        </w:numPr>
      </w:pPr>
      <w:r>
        <w:t xml:space="preserve">Record in </w:t>
      </w:r>
      <w:proofErr w:type="spellStart"/>
      <w:r>
        <w:t>eportfolio</w:t>
      </w:r>
      <w:proofErr w:type="spellEnd"/>
    </w:p>
    <w:p w:rsidR="000A202B" w:rsidRDefault="005A1C6E" w:rsidP="005A1C6E">
      <w:pPr>
        <w:pStyle w:val="ListParagraph"/>
        <w:numPr>
          <w:ilvl w:val="1"/>
          <w:numId w:val="13"/>
        </w:numPr>
      </w:pPr>
      <w:r>
        <w:t>Rule 3 – Do something sensible</w:t>
      </w:r>
    </w:p>
    <w:p w:rsidR="005A1C6E" w:rsidRDefault="005A1C6E" w:rsidP="005A1C6E">
      <w:pPr>
        <w:pStyle w:val="ListParagraph"/>
        <w:numPr>
          <w:ilvl w:val="1"/>
          <w:numId w:val="13"/>
        </w:numPr>
      </w:pPr>
      <w:r>
        <w:t>Rule 4 – Recognise your anxieties, but don’t be stopped by them</w:t>
      </w:r>
    </w:p>
    <w:p w:rsidR="005A1C6E" w:rsidRDefault="0097030E" w:rsidP="0097030E">
      <w:pPr>
        <w:pStyle w:val="ListParagraph"/>
        <w:numPr>
          <w:ilvl w:val="0"/>
          <w:numId w:val="13"/>
        </w:numPr>
      </w:pPr>
      <w:r>
        <w:t>Best Practice</w:t>
      </w:r>
    </w:p>
    <w:p w:rsidR="0097030E" w:rsidRDefault="0097030E" w:rsidP="0097030E">
      <w:pPr>
        <w:pStyle w:val="ListParagraph"/>
        <w:numPr>
          <w:ilvl w:val="1"/>
          <w:numId w:val="13"/>
        </w:numPr>
      </w:pPr>
      <w:r>
        <w:t xml:space="preserve">Document everything, </w:t>
      </w:r>
      <w:proofErr w:type="spellStart"/>
      <w:r>
        <w:t>eportfolio</w:t>
      </w:r>
      <w:proofErr w:type="spellEnd"/>
    </w:p>
    <w:p w:rsidR="0097030E" w:rsidRDefault="0097030E" w:rsidP="0097030E">
      <w:pPr>
        <w:pStyle w:val="ListParagraph"/>
        <w:numPr>
          <w:ilvl w:val="1"/>
          <w:numId w:val="13"/>
        </w:numPr>
      </w:pPr>
      <w:r>
        <w:t>Confidentiality</w:t>
      </w:r>
    </w:p>
    <w:p w:rsidR="0097030E" w:rsidRDefault="0097030E" w:rsidP="0097030E">
      <w:pPr>
        <w:pStyle w:val="ListParagraph"/>
        <w:numPr>
          <w:ilvl w:val="1"/>
          <w:numId w:val="13"/>
        </w:numPr>
      </w:pPr>
      <w:r>
        <w:t>Action plan – shared</w:t>
      </w:r>
    </w:p>
    <w:p w:rsidR="0097030E" w:rsidRDefault="0097030E" w:rsidP="0097030E">
      <w:pPr>
        <w:pStyle w:val="ListParagraph"/>
        <w:numPr>
          <w:ilvl w:val="1"/>
          <w:numId w:val="13"/>
        </w:numPr>
      </w:pPr>
      <w:r>
        <w:t>Seek advice and help</w:t>
      </w:r>
      <w:r w:rsidR="00F01394">
        <w:t xml:space="preserve"> – you’re not alone</w:t>
      </w:r>
    </w:p>
    <w:p w:rsidR="0097030E" w:rsidRDefault="0097030E" w:rsidP="0097030E">
      <w:pPr>
        <w:pStyle w:val="ListParagraph"/>
        <w:numPr>
          <w:ilvl w:val="1"/>
          <w:numId w:val="13"/>
        </w:numPr>
      </w:pPr>
      <w:r>
        <w:t>Professional/supportive tone</w:t>
      </w:r>
    </w:p>
    <w:p w:rsidR="00F01394" w:rsidRPr="00462566" w:rsidRDefault="00F01394" w:rsidP="00037F6C"/>
    <w:sectPr w:rsidR="00F01394" w:rsidRPr="00462566" w:rsidSect="00FA0731">
      <w:footerReference w:type="default" r:id="rId9"/>
      <w:pgSz w:w="11907" w:h="16839"/>
      <w:pgMar w:top="720" w:right="1440" w:bottom="180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5DAF" w:rsidRDefault="00DE5DAF">
      <w:r>
        <w:separator/>
      </w:r>
    </w:p>
    <w:p w:rsidR="00DE5DAF" w:rsidRDefault="00DE5DAF"/>
  </w:endnote>
  <w:endnote w:type="continuationSeparator" w:id="0">
    <w:p w:rsidR="00DE5DAF" w:rsidRDefault="00DE5DAF">
      <w:r>
        <w:continuationSeparator/>
      </w:r>
    </w:p>
    <w:p w:rsidR="00DE5DAF" w:rsidRDefault="00DE5D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06997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3575C" w:rsidRDefault="00F65E3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0714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5DAF" w:rsidRDefault="00DE5DAF">
      <w:r>
        <w:separator/>
      </w:r>
    </w:p>
    <w:p w:rsidR="00DE5DAF" w:rsidRDefault="00DE5DAF"/>
  </w:footnote>
  <w:footnote w:type="continuationSeparator" w:id="0">
    <w:p w:rsidR="00DE5DAF" w:rsidRDefault="00DE5DAF">
      <w:r>
        <w:continuationSeparator/>
      </w:r>
    </w:p>
    <w:p w:rsidR="00DE5DAF" w:rsidRDefault="00DE5DA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930A86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1682D6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7D06EB9"/>
    <w:multiLevelType w:val="hybridMultilevel"/>
    <w:tmpl w:val="EB8CE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9E2DFF"/>
    <w:multiLevelType w:val="hybridMultilevel"/>
    <w:tmpl w:val="927071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4358EC"/>
    <w:multiLevelType w:val="hybridMultilevel"/>
    <w:tmpl w:val="43C428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06CDF"/>
    <w:multiLevelType w:val="hybridMultilevel"/>
    <w:tmpl w:val="9E244A1C"/>
    <w:lvl w:ilvl="0" w:tplc="A78AD9E8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9B3816"/>
    <w:multiLevelType w:val="hybridMultilevel"/>
    <w:tmpl w:val="AF48E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1A05B3"/>
    <w:multiLevelType w:val="hybridMultilevel"/>
    <w:tmpl w:val="A3C68A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EB73E3"/>
    <w:multiLevelType w:val="hybridMultilevel"/>
    <w:tmpl w:val="63204F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1C6352"/>
    <w:multiLevelType w:val="hybridMultilevel"/>
    <w:tmpl w:val="3A145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A305BD"/>
    <w:multiLevelType w:val="hybridMultilevel"/>
    <w:tmpl w:val="28606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AB4355"/>
    <w:multiLevelType w:val="hybridMultilevel"/>
    <w:tmpl w:val="0B203272"/>
    <w:lvl w:ilvl="0" w:tplc="CE0E85FE">
      <w:start w:val="1"/>
      <w:numFmt w:val="decimal"/>
      <w:pStyle w:val="ListNumber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802FEB"/>
    <w:multiLevelType w:val="hybridMultilevel"/>
    <w:tmpl w:val="30709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11"/>
  </w:num>
  <w:num w:numId="5">
    <w:abstractNumId w:val="12"/>
  </w:num>
  <w:num w:numId="6">
    <w:abstractNumId w:val="3"/>
  </w:num>
  <w:num w:numId="7">
    <w:abstractNumId w:val="2"/>
  </w:num>
  <w:num w:numId="8">
    <w:abstractNumId w:val="6"/>
  </w:num>
  <w:num w:numId="9">
    <w:abstractNumId w:val="8"/>
  </w:num>
  <w:num w:numId="10">
    <w:abstractNumId w:val="9"/>
  </w:num>
  <w:num w:numId="11">
    <w:abstractNumId w:val="10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6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B27"/>
    <w:rsid w:val="00002F9D"/>
    <w:rsid w:val="00003623"/>
    <w:rsid w:val="00004279"/>
    <w:rsid w:val="000376B6"/>
    <w:rsid w:val="00037F6C"/>
    <w:rsid w:val="00042B53"/>
    <w:rsid w:val="000468D5"/>
    <w:rsid w:val="00046D08"/>
    <w:rsid w:val="0005315A"/>
    <w:rsid w:val="000756AB"/>
    <w:rsid w:val="00075DB2"/>
    <w:rsid w:val="00092D64"/>
    <w:rsid w:val="00095CE1"/>
    <w:rsid w:val="000A202B"/>
    <w:rsid w:val="000A340A"/>
    <w:rsid w:val="000B02AF"/>
    <w:rsid w:val="000B0E82"/>
    <w:rsid w:val="000B5A76"/>
    <w:rsid w:val="000C02AC"/>
    <w:rsid w:val="000D3C7D"/>
    <w:rsid w:val="000E025C"/>
    <w:rsid w:val="00101F4D"/>
    <w:rsid w:val="00112DF8"/>
    <w:rsid w:val="0011453E"/>
    <w:rsid w:val="00115989"/>
    <w:rsid w:val="00116167"/>
    <w:rsid w:val="001206D7"/>
    <w:rsid w:val="0013110C"/>
    <w:rsid w:val="0013515B"/>
    <w:rsid w:val="001376CC"/>
    <w:rsid w:val="0015712C"/>
    <w:rsid w:val="00172653"/>
    <w:rsid w:val="00182941"/>
    <w:rsid w:val="001A6343"/>
    <w:rsid w:val="001C3B88"/>
    <w:rsid w:val="001E3BD5"/>
    <w:rsid w:val="001E5D14"/>
    <w:rsid w:val="001F2ED1"/>
    <w:rsid w:val="0021015B"/>
    <w:rsid w:val="00245125"/>
    <w:rsid w:val="0025149F"/>
    <w:rsid w:val="00262C9D"/>
    <w:rsid w:val="002645E1"/>
    <w:rsid w:val="0026505B"/>
    <w:rsid w:val="00265785"/>
    <w:rsid w:val="002908A4"/>
    <w:rsid w:val="002D198B"/>
    <w:rsid w:val="002D60F1"/>
    <w:rsid w:val="002D625B"/>
    <w:rsid w:val="002D6572"/>
    <w:rsid w:val="002F230F"/>
    <w:rsid w:val="00300651"/>
    <w:rsid w:val="00304245"/>
    <w:rsid w:val="00310A28"/>
    <w:rsid w:val="00323383"/>
    <w:rsid w:val="00324A01"/>
    <w:rsid w:val="00346F0A"/>
    <w:rsid w:val="00350B27"/>
    <w:rsid w:val="00364BC7"/>
    <w:rsid w:val="00383D7E"/>
    <w:rsid w:val="003921B8"/>
    <w:rsid w:val="003934E2"/>
    <w:rsid w:val="00394322"/>
    <w:rsid w:val="003B064E"/>
    <w:rsid w:val="003C54B9"/>
    <w:rsid w:val="003C6FF2"/>
    <w:rsid w:val="003E55CF"/>
    <w:rsid w:val="003F5EA2"/>
    <w:rsid w:val="00401B95"/>
    <w:rsid w:val="00402754"/>
    <w:rsid w:val="00411763"/>
    <w:rsid w:val="00412683"/>
    <w:rsid w:val="00422FBF"/>
    <w:rsid w:val="004232DD"/>
    <w:rsid w:val="0043575C"/>
    <w:rsid w:val="00446B52"/>
    <w:rsid w:val="00451A34"/>
    <w:rsid w:val="00454DE6"/>
    <w:rsid w:val="0045568D"/>
    <w:rsid w:val="00457869"/>
    <w:rsid w:val="00462566"/>
    <w:rsid w:val="0048048C"/>
    <w:rsid w:val="004843C1"/>
    <w:rsid w:val="00484C9D"/>
    <w:rsid w:val="004875FD"/>
    <w:rsid w:val="004A471D"/>
    <w:rsid w:val="004A547C"/>
    <w:rsid w:val="004B2D3B"/>
    <w:rsid w:val="004B7D4D"/>
    <w:rsid w:val="004B7EBC"/>
    <w:rsid w:val="004D2D15"/>
    <w:rsid w:val="004E3F98"/>
    <w:rsid w:val="004F04ED"/>
    <w:rsid w:val="004F04FD"/>
    <w:rsid w:val="004F0C25"/>
    <w:rsid w:val="00522B7F"/>
    <w:rsid w:val="00522FB2"/>
    <w:rsid w:val="00533874"/>
    <w:rsid w:val="00536180"/>
    <w:rsid w:val="00546037"/>
    <w:rsid w:val="00565457"/>
    <w:rsid w:val="0059447B"/>
    <w:rsid w:val="00595028"/>
    <w:rsid w:val="005A1C6E"/>
    <w:rsid w:val="005A433A"/>
    <w:rsid w:val="005A440C"/>
    <w:rsid w:val="005B10C1"/>
    <w:rsid w:val="005C26C9"/>
    <w:rsid w:val="005C2E6B"/>
    <w:rsid w:val="005D5EA2"/>
    <w:rsid w:val="005E7AA9"/>
    <w:rsid w:val="005F5469"/>
    <w:rsid w:val="0061114A"/>
    <w:rsid w:val="00613882"/>
    <w:rsid w:val="006166B2"/>
    <w:rsid w:val="0062425B"/>
    <w:rsid w:val="00647507"/>
    <w:rsid w:val="00680AF0"/>
    <w:rsid w:val="0068470C"/>
    <w:rsid w:val="00685967"/>
    <w:rsid w:val="00690B5C"/>
    <w:rsid w:val="00697661"/>
    <w:rsid w:val="006B3256"/>
    <w:rsid w:val="006B6B2C"/>
    <w:rsid w:val="006C09CC"/>
    <w:rsid w:val="006D6075"/>
    <w:rsid w:val="006E3FE4"/>
    <w:rsid w:val="006F62C2"/>
    <w:rsid w:val="00704F1B"/>
    <w:rsid w:val="00715410"/>
    <w:rsid w:val="00721773"/>
    <w:rsid w:val="007353E8"/>
    <w:rsid w:val="007469D3"/>
    <w:rsid w:val="00755468"/>
    <w:rsid w:val="007632EF"/>
    <w:rsid w:val="007905AB"/>
    <w:rsid w:val="00795F5F"/>
    <w:rsid w:val="007A41F3"/>
    <w:rsid w:val="007C1E65"/>
    <w:rsid w:val="007C3E81"/>
    <w:rsid w:val="007D0007"/>
    <w:rsid w:val="007D1C88"/>
    <w:rsid w:val="007E0A9D"/>
    <w:rsid w:val="007E288E"/>
    <w:rsid w:val="007E702B"/>
    <w:rsid w:val="007F4BF1"/>
    <w:rsid w:val="007F7269"/>
    <w:rsid w:val="00803628"/>
    <w:rsid w:val="00821401"/>
    <w:rsid w:val="008265CF"/>
    <w:rsid w:val="008274D5"/>
    <w:rsid w:val="00832F7E"/>
    <w:rsid w:val="0083501D"/>
    <w:rsid w:val="008435F0"/>
    <w:rsid w:val="008747E7"/>
    <w:rsid w:val="00875A9A"/>
    <w:rsid w:val="00884559"/>
    <w:rsid w:val="00894CB1"/>
    <w:rsid w:val="008A0898"/>
    <w:rsid w:val="008C04AF"/>
    <w:rsid w:val="0092438C"/>
    <w:rsid w:val="00932689"/>
    <w:rsid w:val="00934894"/>
    <w:rsid w:val="009460FE"/>
    <w:rsid w:val="00951750"/>
    <w:rsid w:val="009568FA"/>
    <w:rsid w:val="00960714"/>
    <w:rsid w:val="0097030E"/>
    <w:rsid w:val="0099073E"/>
    <w:rsid w:val="00990748"/>
    <w:rsid w:val="00993384"/>
    <w:rsid w:val="00994D42"/>
    <w:rsid w:val="009A0B20"/>
    <w:rsid w:val="009A2B5C"/>
    <w:rsid w:val="009B4315"/>
    <w:rsid w:val="009B5F83"/>
    <w:rsid w:val="009B68DA"/>
    <w:rsid w:val="009B754B"/>
    <w:rsid w:val="009D6641"/>
    <w:rsid w:val="009F04F5"/>
    <w:rsid w:val="009F0F76"/>
    <w:rsid w:val="00A358DC"/>
    <w:rsid w:val="00A46E67"/>
    <w:rsid w:val="00A53F9B"/>
    <w:rsid w:val="00A573A4"/>
    <w:rsid w:val="00A90215"/>
    <w:rsid w:val="00AA36AE"/>
    <w:rsid w:val="00AA7664"/>
    <w:rsid w:val="00AB2875"/>
    <w:rsid w:val="00AB51AE"/>
    <w:rsid w:val="00AD6021"/>
    <w:rsid w:val="00AD6687"/>
    <w:rsid w:val="00AE2CC9"/>
    <w:rsid w:val="00AE4CB4"/>
    <w:rsid w:val="00AE76C6"/>
    <w:rsid w:val="00B130B8"/>
    <w:rsid w:val="00B14DB5"/>
    <w:rsid w:val="00B22A33"/>
    <w:rsid w:val="00B25BCF"/>
    <w:rsid w:val="00B302EC"/>
    <w:rsid w:val="00B34994"/>
    <w:rsid w:val="00B350E4"/>
    <w:rsid w:val="00B37F3B"/>
    <w:rsid w:val="00B455B3"/>
    <w:rsid w:val="00B62F80"/>
    <w:rsid w:val="00B731C9"/>
    <w:rsid w:val="00B80FD5"/>
    <w:rsid w:val="00BA58A2"/>
    <w:rsid w:val="00BA67EE"/>
    <w:rsid w:val="00BD3C2C"/>
    <w:rsid w:val="00BE2EA8"/>
    <w:rsid w:val="00BE780F"/>
    <w:rsid w:val="00C05043"/>
    <w:rsid w:val="00C13BFB"/>
    <w:rsid w:val="00C205BA"/>
    <w:rsid w:val="00C248B6"/>
    <w:rsid w:val="00C252BB"/>
    <w:rsid w:val="00C337F1"/>
    <w:rsid w:val="00C34554"/>
    <w:rsid w:val="00C41E68"/>
    <w:rsid w:val="00C42437"/>
    <w:rsid w:val="00C45037"/>
    <w:rsid w:val="00C4535D"/>
    <w:rsid w:val="00C461CF"/>
    <w:rsid w:val="00C64736"/>
    <w:rsid w:val="00C64919"/>
    <w:rsid w:val="00C662E6"/>
    <w:rsid w:val="00C6633C"/>
    <w:rsid w:val="00C70D8B"/>
    <w:rsid w:val="00C71ABD"/>
    <w:rsid w:val="00C80365"/>
    <w:rsid w:val="00C8378D"/>
    <w:rsid w:val="00C8445D"/>
    <w:rsid w:val="00C938A7"/>
    <w:rsid w:val="00CA2A19"/>
    <w:rsid w:val="00CA550F"/>
    <w:rsid w:val="00CA713B"/>
    <w:rsid w:val="00CB38CE"/>
    <w:rsid w:val="00CD53FC"/>
    <w:rsid w:val="00CE3376"/>
    <w:rsid w:val="00CE3A74"/>
    <w:rsid w:val="00CF78C0"/>
    <w:rsid w:val="00D009F6"/>
    <w:rsid w:val="00D00AE3"/>
    <w:rsid w:val="00D144C1"/>
    <w:rsid w:val="00D15F7B"/>
    <w:rsid w:val="00D237AE"/>
    <w:rsid w:val="00D26659"/>
    <w:rsid w:val="00D274C6"/>
    <w:rsid w:val="00D34745"/>
    <w:rsid w:val="00D51EBE"/>
    <w:rsid w:val="00D67928"/>
    <w:rsid w:val="00D72413"/>
    <w:rsid w:val="00D75968"/>
    <w:rsid w:val="00D80CD8"/>
    <w:rsid w:val="00D8561E"/>
    <w:rsid w:val="00D91F27"/>
    <w:rsid w:val="00DA26F2"/>
    <w:rsid w:val="00DA3176"/>
    <w:rsid w:val="00DB43C7"/>
    <w:rsid w:val="00DB4EB4"/>
    <w:rsid w:val="00DC1561"/>
    <w:rsid w:val="00DC7A75"/>
    <w:rsid w:val="00DD0F22"/>
    <w:rsid w:val="00DE5DAF"/>
    <w:rsid w:val="00DE7DDC"/>
    <w:rsid w:val="00E03341"/>
    <w:rsid w:val="00E347DB"/>
    <w:rsid w:val="00E44DFD"/>
    <w:rsid w:val="00E53390"/>
    <w:rsid w:val="00E617AC"/>
    <w:rsid w:val="00E63A1D"/>
    <w:rsid w:val="00E86796"/>
    <w:rsid w:val="00EB4C68"/>
    <w:rsid w:val="00EC425F"/>
    <w:rsid w:val="00EE1DE2"/>
    <w:rsid w:val="00EE455E"/>
    <w:rsid w:val="00F01394"/>
    <w:rsid w:val="00F057A6"/>
    <w:rsid w:val="00F211D6"/>
    <w:rsid w:val="00F21771"/>
    <w:rsid w:val="00F22FC1"/>
    <w:rsid w:val="00F316EA"/>
    <w:rsid w:val="00F317F9"/>
    <w:rsid w:val="00F32D1D"/>
    <w:rsid w:val="00F41E20"/>
    <w:rsid w:val="00F5066C"/>
    <w:rsid w:val="00F51FAC"/>
    <w:rsid w:val="00F65E36"/>
    <w:rsid w:val="00F73567"/>
    <w:rsid w:val="00F761A4"/>
    <w:rsid w:val="00F85EC3"/>
    <w:rsid w:val="00F95471"/>
    <w:rsid w:val="00FA0731"/>
    <w:rsid w:val="00FA08AE"/>
    <w:rsid w:val="00FA3E5B"/>
    <w:rsid w:val="00FB2658"/>
    <w:rsid w:val="00FC514B"/>
    <w:rsid w:val="00FE4E71"/>
    <w:rsid w:val="00FE6505"/>
    <w:rsid w:val="00FF5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95959" w:themeColor="text1" w:themeTint="A6"/>
        <w:sz w:val="30"/>
        <w:szCs w:val="30"/>
        <w:lang w:val="en-US" w:eastAsia="ja-JP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List Bullet" w:semiHidden="0" w:uiPriority="9" w:unhideWhenUsed="0" w:qFormat="1"/>
    <w:lsdException w:name="List Number" w:semiHidden="0" w:uiPriority="11" w:unhideWhenUsed="0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12" w:space="12" w:color="56152F" w:themeColor="accent4"/>
      </w:pBdr>
      <w:spacing w:before="460" w:after="480"/>
      <w:outlineLvl w:val="0"/>
    </w:pPr>
    <w:rPr>
      <w:rFonts w:asciiTheme="majorHAnsi" w:eastAsiaTheme="majorEastAsia" w:hAnsiTheme="majorHAnsi" w:cstheme="majorBidi"/>
      <w:color w:val="731C3F" w:themeColor="accen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60"/>
      <w:outlineLvl w:val="1"/>
    </w:pPr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60"/>
      <w:outlineLvl w:val="2"/>
    </w:pPr>
    <w:rPr>
      <w:rFonts w:asciiTheme="majorHAnsi" w:eastAsiaTheme="majorEastAsia" w:hAnsiTheme="majorHAnsi" w:cstheme="majorBidi"/>
      <w:sz w:val="4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60"/>
      <w:outlineLvl w:val="3"/>
    </w:pPr>
    <w:rPr>
      <w:rFonts w:asciiTheme="majorHAnsi" w:eastAsiaTheme="majorEastAsia" w:hAnsiTheme="majorHAnsi" w:cstheme="majorBidi"/>
      <w:i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60"/>
      <w:outlineLvl w:val="4"/>
    </w:pPr>
    <w:rPr>
      <w:rFonts w:asciiTheme="majorHAnsi" w:eastAsiaTheme="majorEastAsia" w:hAnsiTheme="majorHAnsi" w:cstheme="majorBidi"/>
      <w:color w:val="262626" w:themeColor="text1" w:themeTint="D9"/>
      <w:sz w:val="3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60"/>
      <w:outlineLvl w:val="5"/>
    </w:pPr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60"/>
      <w:outlineLvl w:val="6"/>
    </w:pPr>
    <w:rPr>
      <w:rFonts w:asciiTheme="majorHAnsi" w:eastAsiaTheme="majorEastAsia" w:hAnsiTheme="majorHAnsi" w:cstheme="majorBidi"/>
      <w:iCs/>
      <w:sz w:val="3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60"/>
      <w:outlineLvl w:val="7"/>
    </w:pPr>
    <w:rPr>
      <w:rFonts w:asciiTheme="majorHAnsi" w:eastAsiaTheme="majorEastAsia" w:hAnsiTheme="majorHAnsi" w:cstheme="majorBidi"/>
      <w:i/>
      <w:sz w:val="3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60"/>
      <w:outlineLvl w:val="8"/>
    </w:pPr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"/>
    <w:qFormat/>
    <w:pPr>
      <w:numPr>
        <w:numId w:val="3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731C3F" w:themeColor="accent1"/>
      <w:sz w:val="40"/>
      <w:szCs w:val="32"/>
    </w:rPr>
  </w:style>
  <w:style w:type="paragraph" w:styleId="ListNumber">
    <w:name w:val="List Number"/>
    <w:basedOn w:val="Normal"/>
    <w:uiPriority w:val="9"/>
    <w:qFormat/>
    <w:pPr>
      <w:numPr>
        <w:numId w:val="4"/>
      </w:numPr>
    </w:p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0"/>
    <w:semiHidden/>
    <w:unhideWhenUsed/>
    <w:qFormat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520"/>
      <w:contextualSpacing/>
    </w:pPr>
    <w:rPr>
      <w:rFonts w:eastAsiaTheme="minorEastAsia"/>
      <w:caps/>
      <w:sz w:val="40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aps/>
      <w:sz w:val="4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262626" w:themeColor="text1" w:themeTint="D9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sz w:val="4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z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62626" w:themeColor="text1" w:themeTint="D9"/>
      <w:sz w:val="3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sz w:val="3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sz w:val="3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Cs/>
      <w:color w:val="262626" w:themeColor="text1" w:themeTint="D9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262626" w:themeColor="text1" w:themeTint="D9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262626" w:themeColor="text1" w:themeTint="D9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4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Hyperlink">
    <w:name w:val="Hyperlink"/>
    <w:basedOn w:val="DefaultParagraphFont"/>
    <w:uiPriority w:val="99"/>
    <w:unhideWhenUsed/>
    <w:rPr>
      <w:color w:val="731C3F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4625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95959" w:themeColor="text1" w:themeTint="A6"/>
        <w:sz w:val="30"/>
        <w:szCs w:val="30"/>
        <w:lang w:val="en-US" w:eastAsia="ja-JP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List Bullet" w:semiHidden="0" w:uiPriority="9" w:unhideWhenUsed="0" w:qFormat="1"/>
    <w:lsdException w:name="List Number" w:semiHidden="0" w:uiPriority="11" w:unhideWhenUsed="0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12" w:space="12" w:color="56152F" w:themeColor="accent4"/>
      </w:pBdr>
      <w:spacing w:before="460" w:after="480"/>
      <w:outlineLvl w:val="0"/>
    </w:pPr>
    <w:rPr>
      <w:rFonts w:asciiTheme="majorHAnsi" w:eastAsiaTheme="majorEastAsia" w:hAnsiTheme="majorHAnsi" w:cstheme="majorBidi"/>
      <w:color w:val="731C3F" w:themeColor="accen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60"/>
      <w:outlineLvl w:val="1"/>
    </w:pPr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60"/>
      <w:outlineLvl w:val="2"/>
    </w:pPr>
    <w:rPr>
      <w:rFonts w:asciiTheme="majorHAnsi" w:eastAsiaTheme="majorEastAsia" w:hAnsiTheme="majorHAnsi" w:cstheme="majorBidi"/>
      <w:sz w:val="4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60"/>
      <w:outlineLvl w:val="3"/>
    </w:pPr>
    <w:rPr>
      <w:rFonts w:asciiTheme="majorHAnsi" w:eastAsiaTheme="majorEastAsia" w:hAnsiTheme="majorHAnsi" w:cstheme="majorBidi"/>
      <w:i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60"/>
      <w:outlineLvl w:val="4"/>
    </w:pPr>
    <w:rPr>
      <w:rFonts w:asciiTheme="majorHAnsi" w:eastAsiaTheme="majorEastAsia" w:hAnsiTheme="majorHAnsi" w:cstheme="majorBidi"/>
      <w:color w:val="262626" w:themeColor="text1" w:themeTint="D9"/>
      <w:sz w:val="3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60"/>
      <w:outlineLvl w:val="5"/>
    </w:pPr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60"/>
      <w:outlineLvl w:val="6"/>
    </w:pPr>
    <w:rPr>
      <w:rFonts w:asciiTheme="majorHAnsi" w:eastAsiaTheme="majorEastAsia" w:hAnsiTheme="majorHAnsi" w:cstheme="majorBidi"/>
      <w:iCs/>
      <w:sz w:val="3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60"/>
      <w:outlineLvl w:val="7"/>
    </w:pPr>
    <w:rPr>
      <w:rFonts w:asciiTheme="majorHAnsi" w:eastAsiaTheme="majorEastAsia" w:hAnsiTheme="majorHAnsi" w:cstheme="majorBidi"/>
      <w:i/>
      <w:sz w:val="34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60"/>
      <w:outlineLvl w:val="8"/>
    </w:pPr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"/>
    <w:qFormat/>
    <w:pPr>
      <w:numPr>
        <w:numId w:val="3"/>
      </w:numPr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731C3F" w:themeColor="accent1"/>
      <w:sz w:val="40"/>
      <w:szCs w:val="32"/>
    </w:rPr>
  </w:style>
  <w:style w:type="paragraph" w:styleId="ListNumber">
    <w:name w:val="List Number"/>
    <w:basedOn w:val="Normal"/>
    <w:uiPriority w:val="9"/>
    <w:qFormat/>
    <w:pPr>
      <w:numPr>
        <w:numId w:val="4"/>
      </w:numPr>
    </w:pPr>
  </w:style>
  <w:style w:type="paragraph" w:styleId="Header">
    <w:name w:val="header"/>
    <w:basedOn w:val="Normal"/>
    <w:link w:val="HeaderChar"/>
    <w:uiPriority w:val="99"/>
    <w:unhideWhenUsed/>
    <w:qFormat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link w:val="TitleChar"/>
    <w:uiPriority w:val="10"/>
    <w:semiHidden/>
    <w:unhideWhenUsed/>
    <w:qFormat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caps/>
      <w:color w:val="262626" w:themeColor="text1" w:themeTint="D9"/>
      <w:kern w:val="28"/>
      <w:sz w:val="6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520"/>
      <w:contextualSpacing/>
    </w:pPr>
    <w:rPr>
      <w:rFonts w:eastAsiaTheme="minorEastAsia"/>
      <w:caps/>
      <w:sz w:val="40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aps/>
      <w:sz w:val="4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262626" w:themeColor="text1" w:themeTint="D9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color w:val="7F7F7F" w:themeColor="text1" w:themeTint="8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sz w:val="4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sz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62626" w:themeColor="text1" w:themeTint="D9"/>
      <w:sz w:val="34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color w:val="262626" w:themeColor="text1" w:themeTint="D9"/>
      <w:sz w:val="34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sz w:val="34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i/>
      <w:sz w:val="3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Cs/>
      <w:color w:val="262626" w:themeColor="text1" w:themeTint="D9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Cs/>
      <w:color w:val="262626" w:themeColor="text1" w:themeTint="D9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262626" w:themeColor="text1" w:themeTint="D9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/>
    </w:pPr>
    <w:rPr>
      <w:b/>
      <w:i/>
      <w:iCs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262626" w:themeColor="text1" w:themeTint="D9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4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Hyperlink">
    <w:name w:val="Hyperlink"/>
    <w:basedOn w:val="DefaultParagraphFont"/>
    <w:uiPriority w:val="99"/>
    <w:unhideWhenUsed/>
    <w:rPr>
      <w:color w:val="731C3F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4625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izacj\AppData\Local\Microsoft\Windows\Temporary%20Internet%20Files\%7b5CAF203B-8EAF-9045-A138-7480C44D8470%7dtf16392134.dotx" TargetMode="External"/></Relationships>
</file>

<file path=word/theme/theme1.xml><?xml version="1.0" encoding="utf-8"?>
<a:theme xmlns:a="http://schemas.openxmlformats.org/drawingml/2006/main" name="Office Theme">
  <a:themeElements>
    <a:clrScheme name="Notes">
      <a:dk1>
        <a:sysClr val="windowText" lastClr="000000"/>
      </a:dk1>
      <a:lt1>
        <a:sysClr val="window" lastClr="FFFFFF"/>
      </a:lt1>
      <a:dk2>
        <a:srgbClr val="37030F"/>
      </a:dk2>
      <a:lt2>
        <a:srgbClr val="DEE4C3"/>
      </a:lt2>
      <a:accent1>
        <a:srgbClr val="731C3F"/>
      </a:accent1>
      <a:accent2>
        <a:srgbClr val="214C5E"/>
      </a:accent2>
      <a:accent3>
        <a:srgbClr val="62C7AD"/>
      </a:accent3>
      <a:accent4>
        <a:srgbClr val="56152F"/>
      </a:accent4>
      <a:accent5>
        <a:srgbClr val="D87330"/>
      </a:accent5>
      <a:accent6>
        <a:srgbClr val="DEBC53"/>
      </a:accent6>
      <a:hlink>
        <a:srgbClr val="731C3F"/>
      </a:hlink>
      <a:folHlink>
        <a:srgbClr val="214C5E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{5CAF203B-8EAF-9045-A138-7480C44D8470}tf16392134</Template>
  <TotalTime>0</TotalTime>
  <Pages>14</Pages>
  <Words>2111</Words>
  <Characters>12038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</Company>
  <LinksUpToDate>false</LinksUpToDate>
  <CharactersWithSpaces>14121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Norman Pao</dc:creator>
  <cp:lastModifiedBy>Phizacklea, Josie</cp:lastModifiedBy>
  <cp:revision>2</cp:revision>
  <dcterms:created xsi:type="dcterms:W3CDTF">2019-08-27T13:52:00Z</dcterms:created>
  <dcterms:modified xsi:type="dcterms:W3CDTF">2019-08-27T13:52:00Z</dcterms:modified>
</cp:coreProperties>
</file>